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4D521" w14:textId="77777777" w:rsidR="0092694C" w:rsidRDefault="0092694C" w:rsidP="0092694C">
      <w:r>
        <w:rPr>
          <w:noProof/>
        </w:rPr>
        <w:drawing>
          <wp:anchor distT="0" distB="0" distL="114300" distR="114300" simplePos="0" relativeHeight="251660288" behindDoc="0" locked="0" layoutInCell="1" allowOverlap="1" wp14:anchorId="1B63EBD5" wp14:editId="635AFAA2">
            <wp:simplePos x="0" y="0"/>
            <wp:positionH relativeFrom="margin">
              <wp:align>left</wp:align>
            </wp:positionH>
            <wp:positionV relativeFrom="paragraph">
              <wp:posOffset>-342900</wp:posOffset>
            </wp:positionV>
            <wp:extent cx="5722620" cy="83566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2620" cy="835660"/>
                    </a:xfrm>
                    <a:prstGeom prst="rect">
                      <a:avLst/>
                    </a:prstGeom>
                    <a:noFill/>
                    <a:ln>
                      <a:noFill/>
                    </a:ln>
                  </pic:spPr>
                </pic:pic>
              </a:graphicData>
            </a:graphic>
          </wp:anchor>
        </w:drawing>
      </w:r>
    </w:p>
    <w:p w14:paraId="2BF11B12" w14:textId="77777777" w:rsidR="0092694C" w:rsidRDefault="0092694C" w:rsidP="0092694C"/>
    <w:p w14:paraId="5BA85156" w14:textId="77777777" w:rsidR="0092694C" w:rsidRDefault="0092694C" w:rsidP="0092694C"/>
    <w:p w14:paraId="63453B3D" w14:textId="2D9032CD" w:rsidR="0092694C" w:rsidRDefault="0092694C" w:rsidP="0092694C">
      <w:pPr>
        <w:pStyle w:val="Title"/>
        <w:jc w:val="center"/>
      </w:pPr>
      <w:r>
        <w:t xml:space="preserve">Make </w:t>
      </w:r>
      <w:r w:rsidR="00E248ED">
        <w:t>I</w:t>
      </w:r>
      <w:r>
        <w:t>t Stick</w:t>
      </w:r>
    </w:p>
    <w:p w14:paraId="71FE7BAF" w14:textId="77777777" w:rsidR="0092694C" w:rsidRPr="0094481B" w:rsidRDefault="0092694C" w:rsidP="0092694C">
      <w:pPr>
        <w:pStyle w:val="NoSpacing"/>
        <w:jc w:val="center"/>
        <w:rPr>
          <w:i/>
          <w:iCs/>
        </w:rPr>
      </w:pPr>
      <w:r w:rsidRPr="0094481B">
        <w:rPr>
          <w:i/>
          <w:iCs/>
        </w:rPr>
        <w:t>Activity Pack</w:t>
      </w:r>
    </w:p>
    <w:p w14:paraId="4ADBD153" w14:textId="77777777" w:rsidR="0092694C" w:rsidRDefault="0092694C" w:rsidP="0092694C">
      <w:pPr>
        <w:ind w:left="1134" w:right="1513"/>
        <w:jc w:val="center"/>
        <w:rPr>
          <w:b/>
          <w:bCs/>
          <w:sz w:val="32"/>
          <w:szCs w:val="32"/>
        </w:rPr>
      </w:pPr>
    </w:p>
    <w:p w14:paraId="6DFA3497" w14:textId="77777777" w:rsidR="0092694C" w:rsidRDefault="0092694C" w:rsidP="0092694C">
      <w:pPr>
        <w:ind w:left="1134" w:right="1513"/>
        <w:jc w:val="center"/>
        <w:rPr>
          <w:b/>
          <w:bCs/>
          <w:sz w:val="32"/>
          <w:szCs w:val="32"/>
        </w:rPr>
      </w:pPr>
    </w:p>
    <w:p w14:paraId="32C08416" w14:textId="77777777" w:rsidR="0092694C" w:rsidRDefault="0092694C" w:rsidP="0092694C">
      <w:pPr>
        <w:ind w:left="1134" w:right="1513"/>
        <w:jc w:val="center"/>
        <w:rPr>
          <w:b/>
          <w:bCs/>
          <w:sz w:val="32"/>
          <w:szCs w:val="32"/>
        </w:rPr>
      </w:pPr>
    </w:p>
    <w:p w14:paraId="1E9803F4" w14:textId="59265A53" w:rsidR="0092694C" w:rsidRDefault="008B0C0F" w:rsidP="0092694C">
      <w:pPr>
        <w:pStyle w:val="Title"/>
        <w:jc w:val="center"/>
      </w:pPr>
      <w:r>
        <w:rPr>
          <w:shd w:val="clear" w:color="auto" w:fill="FFFFFF"/>
        </w:rPr>
        <w:t>Supervising Others</w:t>
      </w:r>
    </w:p>
    <w:p w14:paraId="48DC77D0" w14:textId="77777777" w:rsidR="0092694C" w:rsidRDefault="0092694C" w:rsidP="0092694C"/>
    <w:p w14:paraId="4CED4E0A" w14:textId="77777777" w:rsidR="0092694C" w:rsidRDefault="0092694C" w:rsidP="0092694C"/>
    <w:p w14:paraId="46D7A98D" w14:textId="77777777" w:rsidR="0092694C" w:rsidRDefault="0092694C" w:rsidP="0092694C"/>
    <w:p w14:paraId="5A9070D8" w14:textId="2F8CB01F" w:rsidR="0092694C" w:rsidRPr="0094481B" w:rsidRDefault="0092694C" w:rsidP="0092694C">
      <w:pPr>
        <w:ind w:left="1134" w:right="946"/>
        <w:jc w:val="center"/>
        <w:rPr>
          <w:b/>
          <w:bCs/>
          <w:sz w:val="32"/>
          <w:szCs w:val="32"/>
        </w:rPr>
      </w:pPr>
      <w:r>
        <w:rPr>
          <w:noProof/>
        </w:rPr>
        <w:drawing>
          <wp:anchor distT="0" distB="0" distL="114300" distR="114300" simplePos="0" relativeHeight="251659264" behindDoc="1" locked="0" layoutInCell="1" allowOverlap="1" wp14:anchorId="344DF1CB" wp14:editId="2D41C387">
            <wp:simplePos x="0" y="0"/>
            <wp:positionH relativeFrom="page">
              <wp:posOffset>32385</wp:posOffset>
            </wp:positionH>
            <wp:positionV relativeFrom="paragraph">
              <wp:posOffset>505773</wp:posOffset>
            </wp:positionV>
            <wp:extent cx="7528026" cy="4949181"/>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528026" cy="4949181"/>
                    </a:xfrm>
                    <a:prstGeom prst="rect">
                      <a:avLst/>
                    </a:prstGeom>
                  </pic:spPr>
                </pic:pic>
              </a:graphicData>
            </a:graphic>
            <wp14:sizeRelH relativeFrom="margin">
              <wp14:pctWidth>0</wp14:pctWidth>
            </wp14:sizeRelH>
            <wp14:sizeRelV relativeFrom="margin">
              <wp14:pctHeight>0</wp14:pctHeight>
            </wp14:sizeRelV>
          </wp:anchor>
        </w:drawing>
      </w:r>
      <w:r w:rsidR="00E248ED" w:rsidRPr="00E248ED">
        <w:rPr>
          <w:b/>
          <w:bCs/>
          <w:sz w:val="32"/>
          <w:szCs w:val="32"/>
        </w:rPr>
        <w:t xml:space="preserve"> </w:t>
      </w:r>
      <w:r w:rsidR="00E248ED" w:rsidRPr="0094481B">
        <w:rPr>
          <w:b/>
          <w:bCs/>
          <w:sz w:val="32"/>
          <w:szCs w:val="32"/>
        </w:rPr>
        <w:t xml:space="preserve">Helping lessons learned </w:t>
      </w:r>
      <w:r w:rsidR="00E248ED">
        <w:rPr>
          <w:b/>
          <w:bCs/>
          <w:sz w:val="32"/>
          <w:szCs w:val="32"/>
        </w:rPr>
        <w:t>through</w:t>
      </w:r>
      <w:r w:rsidR="00E248ED" w:rsidRPr="0094481B">
        <w:rPr>
          <w:b/>
          <w:bCs/>
          <w:sz w:val="32"/>
          <w:szCs w:val="32"/>
        </w:rPr>
        <w:t xml:space="preserve"> training </w:t>
      </w:r>
      <w:r w:rsidR="00E248ED">
        <w:rPr>
          <w:b/>
          <w:bCs/>
          <w:sz w:val="32"/>
          <w:szCs w:val="32"/>
        </w:rPr>
        <w:t>become</w:t>
      </w:r>
      <w:r w:rsidR="00E248ED" w:rsidRPr="0094481B">
        <w:rPr>
          <w:b/>
          <w:bCs/>
          <w:sz w:val="32"/>
          <w:szCs w:val="32"/>
        </w:rPr>
        <w:t xml:space="preserve"> </w:t>
      </w:r>
      <w:r w:rsidR="00E248ED">
        <w:rPr>
          <w:b/>
          <w:bCs/>
          <w:sz w:val="32"/>
          <w:szCs w:val="32"/>
        </w:rPr>
        <w:t xml:space="preserve">part of </w:t>
      </w:r>
      <w:r w:rsidR="00E248ED" w:rsidRPr="0094481B">
        <w:rPr>
          <w:b/>
          <w:bCs/>
          <w:i/>
          <w:iCs/>
          <w:sz w:val="32"/>
          <w:szCs w:val="32"/>
        </w:rPr>
        <w:t>how we work</w:t>
      </w:r>
      <w:r w:rsidR="00E248ED" w:rsidRPr="0094481B">
        <w:rPr>
          <w:b/>
          <w:bCs/>
          <w:sz w:val="32"/>
          <w:szCs w:val="32"/>
        </w:rPr>
        <w:t>.</w:t>
      </w:r>
    </w:p>
    <w:p w14:paraId="7245FA83" w14:textId="77777777" w:rsidR="0092694C" w:rsidRDefault="0092694C" w:rsidP="0092694C"/>
    <w:p w14:paraId="01A870F3" w14:textId="77777777" w:rsidR="0092694C" w:rsidRDefault="0092694C" w:rsidP="0092694C"/>
    <w:p w14:paraId="3601C968" w14:textId="77777777" w:rsidR="0092694C" w:rsidRDefault="0092694C" w:rsidP="0092694C"/>
    <w:p w14:paraId="7D987E49" w14:textId="77777777" w:rsidR="0092694C" w:rsidRDefault="0092694C" w:rsidP="0092694C"/>
    <w:p w14:paraId="5E31A437" w14:textId="77777777" w:rsidR="0092694C" w:rsidRDefault="0092694C" w:rsidP="0092694C"/>
    <w:p w14:paraId="3175A8D3" w14:textId="77777777" w:rsidR="0092694C" w:rsidRDefault="0092694C" w:rsidP="0092694C"/>
    <w:p w14:paraId="09DA6E23" w14:textId="77777777" w:rsidR="0092694C" w:rsidRDefault="0092694C" w:rsidP="0092694C"/>
    <w:p w14:paraId="1BBFF322" w14:textId="77777777" w:rsidR="0092694C" w:rsidRDefault="0092694C" w:rsidP="0092694C"/>
    <w:p w14:paraId="2DDF1E98" w14:textId="77777777" w:rsidR="0092694C" w:rsidRDefault="0092694C" w:rsidP="0092694C"/>
    <w:p w14:paraId="63A56C62" w14:textId="77777777" w:rsidR="0092694C" w:rsidRDefault="0092694C" w:rsidP="0092694C"/>
    <w:p w14:paraId="5C3BCA29" w14:textId="77777777" w:rsidR="0092694C" w:rsidRDefault="0092694C" w:rsidP="0092694C"/>
    <w:p w14:paraId="7CC76992" w14:textId="77777777" w:rsidR="0092694C" w:rsidRDefault="0092694C" w:rsidP="0092694C"/>
    <w:p w14:paraId="092A0EB6" w14:textId="77777777" w:rsidR="0092694C" w:rsidRDefault="0092694C" w:rsidP="0092694C"/>
    <w:p w14:paraId="2D831B95" w14:textId="77777777" w:rsidR="0092694C" w:rsidRDefault="0092694C" w:rsidP="0092694C"/>
    <w:p w14:paraId="19C5F733" w14:textId="77777777" w:rsidR="0092694C" w:rsidRDefault="0092694C">
      <w:r>
        <w:br w:type="page"/>
      </w:r>
    </w:p>
    <w:p w14:paraId="27E56A03" w14:textId="77777777" w:rsidR="00853262" w:rsidRPr="00F1468C" w:rsidRDefault="00853262" w:rsidP="00853262">
      <w:pPr>
        <w:rPr>
          <w:rFonts w:asciiTheme="majorHAnsi" w:hAnsiTheme="majorHAnsi" w:cstheme="majorHAnsi"/>
          <w:b/>
          <w:sz w:val="32"/>
          <w:szCs w:val="32"/>
        </w:rPr>
      </w:pPr>
      <w:r w:rsidRPr="00F1468C">
        <w:rPr>
          <w:rFonts w:asciiTheme="majorHAnsi" w:hAnsiTheme="majorHAnsi" w:cstheme="majorHAnsi"/>
          <w:b/>
          <w:sz w:val="32"/>
          <w:szCs w:val="32"/>
        </w:rPr>
        <w:lastRenderedPageBreak/>
        <w:t xml:space="preserve">To the </w:t>
      </w:r>
      <w:r>
        <w:rPr>
          <w:rFonts w:asciiTheme="majorHAnsi" w:hAnsiTheme="majorHAnsi" w:cstheme="majorHAnsi"/>
          <w:b/>
          <w:sz w:val="32"/>
          <w:szCs w:val="32"/>
        </w:rPr>
        <w:t>Learner Leader</w:t>
      </w:r>
      <w:r w:rsidRPr="00F1468C">
        <w:rPr>
          <w:rFonts w:asciiTheme="majorHAnsi" w:hAnsiTheme="majorHAnsi" w:cstheme="majorHAnsi"/>
          <w:b/>
          <w:sz w:val="32"/>
          <w:szCs w:val="32"/>
        </w:rPr>
        <w:t>…</w:t>
      </w:r>
    </w:p>
    <w:p w14:paraId="2720CCD5" w14:textId="620C2E7F" w:rsidR="00853262" w:rsidRDefault="00853262" w:rsidP="00853262">
      <w:r>
        <w:t xml:space="preserve">This suite of activities has been designed to reinforce the key learning from the </w:t>
      </w:r>
      <w:r w:rsidR="00BC2B10">
        <w:rPr>
          <w:b/>
        </w:rPr>
        <w:t>Supervising Others</w:t>
      </w:r>
      <w:r>
        <w:t xml:space="preserve"> course. They have been designed to be led by </w:t>
      </w:r>
      <w:r w:rsidR="008D4CB0">
        <w:t>t</w:t>
      </w:r>
      <w:r>
        <w:t xml:space="preserve">eam </w:t>
      </w:r>
      <w:r w:rsidR="008D4CB0">
        <w:t>l</w:t>
      </w:r>
      <w:r>
        <w:t xml:space="preserve">eaders or designated </w:t>
      </w:r>
      <w:r w:rsidR="008D4CB0">
        <w:t>t</w:t>
      </w:r>
      <w:r>
        <w:t>rainers and do not require training experience, though for best results we recommend that whoever is leading the activities understands the principles of adult learning and has some experience in leading learning activities.</w:t>
      </w:r>
    </w:p>
    <w:p w14:paraId="305ED5C1" w14:textId="6E3FCAC5" w:rsidR="00853262" w:rsidRDefault="00853262" w:rsidP="00853262">
      <w:r>
        <w:t>The suite of activities will provide you with up to six months of learning reinforcement.</w:t>
      </w:r>
      <w:r w:rsidRPr="00F1468C">
        <w:t xml:space="preserve"> </w:t>
      </w:r>
      <w:r>
        <w:t xml:space="preserve">We recommend that an activity is run each month following the </w:t>
      </w:r>
      <w:r w:rsidR="00BC2B10">
        <w:t>Supervising Others</w:t>
      </w:r>
      <w:r>
        <w:t xml:space="preserve"> course.</w:t>
      </w:r>
    </w:p>
    <w:p w14:paraId="413B26CD" w14:textId="77777777" w:rsidR="002D6547" w:rsidRPr="002D6547" w:rsidRDefault="002D6547" w:rsidP="002D6547">
      <w:pPr>
        <w:spacing w:line="256" w:lineRule="auto"/>
        <w:rPr>
          <w:rFonts w:ascii="Calibri" w:eastAsia="Calibri" w:hAnsi="Calibri" w:cs="Times New Roman"/>
        </w:rPr>
      </w:pPr>
      <w:r w:rsidRPr="002D6547">
        <w:rPr>
          <w:rFonts w:ascii="Calibri" w:eastAsia="Calibri" w:hAnsi="Calibri" w:cs="Times New Roman"/>
        </w:rPr>
        <w:t>When running each activity:</w:t>
      </w:r>
    </w:p>
    <w:p w14:paraId="154C7093" w14:textId="77777777" w:rsidR="002D6547" w:rsidRPr="002D6547" w:rsidRDefault="002D6547" w:rsidP="002D6547">
      <w:pPr>
        <w:numPr>
          <w:ilvl w:val="0"/>
          <w:numId w:val="3"/>
        </w:numPr>
        <w:spacing w:line="256" w:lineRule="auto"/>
        <w:contextualSpacing/>
        <w:rPr>
          <w:rFonts w:ascii="Calibri" w:eastAsia="Calibri" w:hAnsi="Calibri" w:cs="Times New Roman"/>
        </w:rPr>
      </w:pPr>
      <w:r w:rsidRPr="002D6547">
        <w:rPr>
          <w:rFonts w:ascii="Calibri" w:eastAsia="Calibri" w:hAnsi="Calibri" w:cs="Times New Roman"/>
        </w:rPr>
        <w:t>Ask the group to reflect back on the original course they attended:</w:t>
      </w:r>
    </w:p>
    <w:p w14:paraId="308772AC" w14:textId="6D454175" w:rsidR="002D6547" w:rsidRPr="002D6547" w:rsidRDefault="002D6547" w:rsidP="008D4CB0">
      <w:pPr>
        <w:numPr>
          <w:ilvl w:val="1"/>
          <w:numId w:val="3"/>
        </w:numPr>
        <w:spacing w:line="256" w:lineRule="auto"/>
        <w:contextualSpacing/>
        <w:rPr>
          <w:rFonts w:ascii="Calibri" w:eastAsia="Calibri" w:hAnsi="Calibri" w:cs="Times New Roman"/>
        </w:rPr>
      </w:pPr>
      <w:r w:rsidRPr="002D6547">
        <w:rPr>
          <w:rFonts w:ascii="Calibri" w:eastAsia="Calibri" w:hAnsi="Calibri" w:cs="Times New Roman"/>
        </w:rPr>
        <w:t xml:space="preserve">What takeaways </w:t>
      </w:r>
      <w:r w:rsidR="008D4CB0">
        <w:rPr>
          <w:rFonts w:ascii="Calibri" w:eastAsia="Calibri" w:hAnsi="Calibri" w:cs="Times New Roman"/>
        </w:rPr>
        <w:t>did they have?</w:t>
      </w:r>
    </w:p>
    <w:p w14:paraId="5746FDF6" w14:textId="0033483C" w:rsidR="002D6547" w:rsidRPr="002D6547" w:rsidRDefault="002D6547" w:rsidP="008D4CB0">
      <w:pPr>
        <w:numPr>
          <w:ilvl w:val="1"/>
          <w:numId w:val="3"/>
        </w:numPr>
        <w:spacing w:line="256" w:lineRule="auto"/>
        <w:contextualSpacing/>
        <w:rPr>
          <w:rFonts w:ascii="Calibri" w:eastAsia="Calibri" w:hAnsi="Calibri" w:cs="Times New Roman"/>
        </w:rPr>
      </w:pPr>
      <w:r w:rsidRPr="002D6547">
        <w:rPr>
          <w:rFonts w:ascii="Calibri" w:eastAsia="Calibri" w:hAnsi="Calibri" w:cs="Times New Roman"/>
        </w:rPr>
        <w:t xml:space="preserve">What </w:t>
      </w:r>
      <w:r w:rsidR="008D4CB0" w:rsidRPr="002D6547">
        <w:rPr>
          <w:rFonts w:ascii="Calibri" w:eastAsia="Calibri" w:hAnsi="Calibri" w:cs="Times New Roman"/>
        </w:rPr>
        <w:t>have</w:t>
      </w:r>
      <w:r w:rsidR="008D4CB0" w:rsidRPr="002D6547">
        <w:rPr>
          <w:rFonts w:ascii="Calibri" w:eastAsia="Calibri" w:hAnsi="Calibri" w:cs="Times New Roman"/>
        </w:rPr>
        <w:t xml:space="preserve"> </w:t>
      </w:r>
      <w:r w:rsidRPr="002D6547">
        <w:rPr>
          <w:rFonts w:ascii="Calibri" w:eastAsia="Calibri" w:hAnsi="Calibri" w:cs="Times New Roman"/>
        </w:rPr>
        <w:t>they tried to implement</w:t>
      </w:r>
      <w:r w:rsidR="008D4CB0">
        <w:rPr>
          <w:rFonts w:ascii="Calibri" w:eastAsia="Calibri" w:hAnsi="Calibri" w:cs="Times New Roman"/>
        </w:rPr>
        <w:t>?</w:t>
      </w:r>
    </w:p>
    <w:p w14:paraId="59899929" w14:textId="63740917" w:rsidR="002D6547" w:rsidRPr="002D6547" w:rsidRDefault="002D6547" w:rsidP="008D4CB0">
      <w:pPr>
        <w:numPr>
          <w:ilvl w:val="1"/>
          <w:numId w:val="3"/>
        </w:numPr>
        <w:spacing w:line="256" w:lineRule="auto"/>
        <w:contextualSpacing/>
        <w:rPr>
          <w:rFonts w:ascii="Calibri" w:eastAsia="Calibri" w:hAnsi="Calibri" w:cs="Times New Roman"/>
        </w:rPr>
      </w:pPr>
      <w:r w:rsidRPr="002D6547">
        <w:rPr>
          <w:rFonts w:ascii="Calibri" w:eastAsia="Calibri" w:hAnsi="Calibri" w:cs="Times New Roman"/>
        </w:rPr>
        <w:t>When revisiting some of these activities for a second time</w:t>
      </w:r>
      <w:r w:rsidR="008D4CB0">
        <w:rPr>
          <w:rFonts w:ascii="Calibri" w:eastAsia="Calibri" w:hAnsi="Calibri" w:cs="Times New Roman"/>
        </w:rPr>
        <w:t>,</w:t>
      </w:r>
      <w:r w:rsidRPr="002D6547">
        <w:rPr>
          <w:rFonts w:ascii="Calibri" w:eastAsia="Calibri" w:hAnsi="Calibri" w:cs="Times New Roman"/>
        </w:rPr>
        <w:t xml:space="preserve"> ask them what additional ideas or thoughts they have in applying the concepts and tools in the activities to their job</w:t>
      </w:r>
      <w:r w:rsidR="008D4CB0">
        <w:rPr>
          <w:rFonts w:ascii="Calibri" w:eastAsia="Calibri" w:hAnsi="Calibri" w:cs="Times New Roman"/>
        </w:rPr>
        <w:t>.</w:t>
      </w:r>
    </w:p>
    <w:p w14:paraId="0EC5AF16" w14:textId="77777777" w:rsidR="002D6547" w:rsidRDefault="002D6547" w:rsidP="00853262"/>
    <w:p w14:paraId="50DA95C4" w14:textId="77777777" w:rsidR="00853262" w:rsidRDefault="00853262" w:rsidP="00853262">
      <w:r>
        <w:t>Each activity will take 10-15 minutes to run depending on the size of the group.</w:t>
      </w:r>
    </w:p>
    <w:p w14:paraId="6CB05193" w14:textId="40D9C2F0" w:rsidR="00853262" w:rsidRDefault="00853262" w:rsidP="00853262">
      <w:r>
        <w:t xml:space="preserve">There is one </w:t>
      </w:r>
      <w:r w:rsidR="008D4CB0">
        <w:t>a</w:t>
      </w:r>
      <w:r>
        <w:t xml:space="preserve">ctivity to a page. Each </w:t>
      </w:r>
      <w:r w:rsidR="008D4CB0">
        <w:t>a</w:t>
      </w:r>
      <w:r>
        <w:t xml:space="preserve">ctivity has a brief introduction followed by instructions for the </w:t>
      </w:r>
      <w:r w:rsidR="008D4CB0">
        <w:t>l</w:t>
      </w:r>
      <w:r w:rsidR="006B5DBB">
        <w:t xml:space="preserve">earner </w:t>
      </w:r>
      <w:r w:rsidR="008D4CB0">
        <w:t>l</w:t>
      </w:r>
      <w:r w:rsidR="006B5DBB">
        <w:t>eader</w:t>
      </w:r>
      <w:r>
        <w:t>.</w:t>
      </w:r>
    </w:p>
    <w:p w14:paraId="43365848" w14:textId="77777777" w:rsidR="00853262" w:rsidRDefault="00853262" w:rsidP="00853262">
      <w:r>
        <w:t>We suggest the following to optimise your learning experience:</w:t>
      </w:r>
    </w:p>
    <w:p w14:paraId="16E5A0F2" w14:textId="77777777" w:rsidR="00853262" w:rsidRDefault="00853262" w:rsidP="00853262">
      <w:pPr>
        <w:pStyle w:val="ListParagraph"/>
        <w:numPr>
          <w:ilvl w:val="0"/>
          <w:numId w:val="1"/>
        </w:numPr>
      </w:pPr>
      <w:r>
        <w:t>Have the group meet away from their normal workspace</w:t>
      </w:r>
    </w:p>
    <w:p w14:paraId="025C0EC7" w14:textId="77777777" w:rsidR="00853262" w:rsidRDefault="00853262" w:rsidP="00853262">
      <w:pPr>
        <w:pStyle w:val="ListParagraph"/>
        <w:numPr>
          <w:ilvl w:val="0"/>
          <w:numId w:val="1"/>
        </w:numPr>
      </w:pPr>
      <w:r>
        <w:t>Make sure mobile devices are switched off so that everyone fully engages</w:t>
      </w:r>
    </w:p>
    <w:p w14:paraId="20AF97E0" w14:textId="77777777" w:rsidR="00853262" w:rsidRDefault="00853262" w:rsidP="00853262">
      <w:pPr>
        <w:pStyle w:val="ListParagraph"/>
        <w:numPr>
          <w:ilvl w:val="0"/>
          <w:numId w:val="1"/>
        </w:numPr>
      </w:pPr>
      <w:r>
        <w:t>Make the environment ‘safe’ and encourage everyone to contribute</w:t>
      </w:r>
    </w:p>
    <w:p w14:paraId="0B622CF8" w14:textId="143462B9" w:rsidR="00853262" w:rsidRDefault="00853262" w:rsidP="00853262">
      <w:pPr>
        <w:pStyle w:val="ListParagraph"/>
        <w:numPr>
          <w:ilvl w:val="0"/>
          <w:numId w:val="1"/>
        </w:numPr>
      </w:pPr>
      <w:r>
        <w:t>Run these activities with everyone standing – try running the</w:t>
      </w:r>
      <w:r w:rsidR="008D4CB0">
        <w:t>m</w:t>
      </w:r>
      <w:r>
        <w:t xml:space="preserve"> outdoors in the fresh air</w:t>
      </w:r>
    </w:p>
    <w:p w14:paraId="5063E03D" w14:textId="77777777" w:rsidR="00853262" w:rsidRDefault="00853262" w:rsidP="00853262">
      <w:pPr>
        <w:pStyle w:val="ListParagraph"/>
        <w:numPr>
          <w:ilvl w:val="0"/>
          <w:numId w:val="1"/>
        </w:numPr>
      </w:pPr>
      <w:r>
        <w:t>Have other team members take the lead and run an activity – this will build confidence and leadership skills</w:t>
      </w:r>
    </w:p>
    <w:p w14:paraId="229E5C34" w14:textId="77777777" w:rsidR="00853262" w:rsidRDefault="00853262" w:rsidP="00853262">
      <w:pPr>
        <w:pStyle w:val="ListParagraph"/>
        <w:numPr>
          <w:ilvl w:val="0"/>
          <w:numId w:val="1"/>
        </w:numPr>
      </w:pPr>
      <w:r>
        <w:t>Don’t be afraid to improvise – the learning needs to be about you and your group so make it meaningful</w:t>
      </w:r>
    </w:p>
    <w:p w14:paraId="3043FAC7" w14:textId="77777777" w:rsidR="00853262" w:rsidRDefault="00853262" w:rsidP="00853262">
      <w:pPr>
        <w:pStyle w:val="ListParagraph"/>
        <w:numPr>
          <w:ilvl w:val="0"/>
          <w:numId w:val="1"/>
        </w:numPr>
      </w:pPr>
      <w:r>
        <w:t>When debriefing an activity get the group to reflect on what the activity means for them and what they will do differently or continue to do that underscores the learning points from the activity</w:t>
      </w:r>
    </w:p>
    <w:p w14:paraId="3AF86D80" w14:textId="77777777" w:rsidR="00853262" w:rsidRPr="004B0724" w:rsidRDefault="00853262" w:rsidP="00853262">
      <w:pPr>
        <w:rPr>
          <w:rFonts w:asciiTheme="majorHAnsi" w:hAnsiTheme="majorHAnsi" w:cstheme="majorHAnsi"/>
          <w:b/>
          <w:sz w:val="32"/>
          <w:szCs w:val="32"/>
        </w:rPr>
      </w:pPr>
      <w:r w:rsidRPr="004B0724">
        <w:rPr>
          <w:rFonts w:asciiTheme="majorHAnsi" w:hAnsiTheme="majorHAnsi" w:cstheme="majorHAnsi"/>
          <w:b/>
          <w:sz w:val="32"/>
          <w:szCs w:val="32"/>
        </w:rPr>
        <w:t>Activities in this pack</w:t>
      </w:r>
    </w:p>
    <w:p w14:paraId="28D1E549" w14:textId="3EB5C288" w:rsidR="007A3DFD" w:rsidRPr="004B0724" w:rsidRDefault="007A3DFD" w:rsidP="007A3DFD">
      <w:pPr>
        <w:pStyle w:val="ListParagraph"/>
        <w:numPr>
          <w:ilvl w:val="0"/>
          <w:numId w:val="2"/>
        </w:numPr>
      </w:pPr>
      <w:r w:rsidRPr="004B0724">
        <w:t xml:space="preserve">Adapting your </w:t>
      </w:r>
      <w:r w:rsidR="000E6334" w:rsidRPr="004B0724">
        <w:t>communication style</w:t>
      </w:r>
    </w:p>
    <w:p w14:paraId="678D8CBB" w14:textId="7BC3EB32" w:rsidR="00853262" w:rsidRPr="004B0724" w:rsidRDefault="00312465" w:rsidP="00853262">
      <w:pPr>
        <w:pStyle w:val="ListParagraph"/>
        <w:numPr>
          <w:ilvl w:val="0"/>
          <w:numId w:val="2"/>
        </w:numPr>
      </w:pPr>
      <w:r w:rsidRPr="004B0724">
        <w:t xml:space="preserve">Setting </w:t>
      </w:r>
      <w:r w:rsidR="004E53B2">
        <w:t xml:space="preserve">clear </w:t>
      </w:r>
      <w:r w:rsidRPr="004B0724">
        <w:t>expectations</w:t>
      </w:r>
    </w:p>
    <w:p w14:paraId="3C5CDBD8" w14:textId="003C37D6" w:rsidR="00853262" w:rsidRPr="004B0724" w:rsidRDefault="00210BC9" w:rsidP="00853262">
      <w:pPr>
        <w:pStyle w:val="ListParagraph"/>
        <w:numPr>
          <w:ilvl w:val="0"/>
          <w:numId w:val="2"/>
        </w:numPr>
      </w:pPr>
      <w:r>
        <w:t>Troubleshooting delegation</w:t>
      </w:r>
    </w:p>
    <w:p w14:paraId="516AB540" w14:textId="243FB81E" w:rsidR="00853262" w:rsidRPr="004B0724" w:rsidRDefault="00771256" w:rsidP="00853262">
      <w:pPr>
        <w:pStyle w:val="ListParagraph"/>
        <w:numPr>
          <w:ilvl w:val="0"/>
          <w:numId w:val="2"/>
        </w:numPr>
      </w:pPr>
      <w:r>
        <w:t>Providing ba</w:t>
      </w:r>
      <w:r w:rsidR="006469E8">
        <w:t xml:space="preserve">lanced </w:t>
      </w:r>
      <w:r w:rsidR="00312465" w:rsidRPr="004B0724">
        <w:t>feedback</w:t>
      </w:r>
    </w:p>
    <w:p w14:paraId="05B8328B" w14:textId="7FA1CA3A" w:rsidR="00853262" w:rsidRPr="004B0724" w:rsidRDefault="006A452B" w:rsidP="00853262">
      <w:pPr>
        <w:pStyle w:val="ListParagraph"/>
        <w:numPr>
          <w:ilvl w:val="0"/>
          <w:numId w:val="2"/>
        </w:numPr>
      </w:pPr>
      <w:r>
        <w:t>Where is my team headed?</w:t>
      </w:r>
    </w:p>
    <w:p w14:paraId="383E5747" w14:textId="3C45EFC5" w:rsidR="00853262" w:rsidRPr="004B0724" w:rsidRDefault="007A5CFA" w:rsidP="00853262">
      <w:pPr>
        <w:pStyle w:val="ListParagraph"/>
        <w:numPr>
          <w:ilvl w:val="0"/>
          <w:numId w:val="2"/>
        </w:numPr>
      </w:pPr>
      <w:r w:rsidRPr="004B0724">
        <w:t>Resolving conflict</w:t>
      </w:r>
    </w:p>
    <w:p w14:paraId="4AA70F44" w14:textId="77777777" w:rsidR="00853262" w:rsidRDefault="00853262" w:rsidP="00853262">
      <w:r>
        <w:br w:type="page"/>
      </w:r>
    </w:p>
    <w:p w14:paraId="060180B1" w14:textId="19E9A193" w:rsidR="00853262" w:rsidRPr="008D6E7C" w:rsidRDefault="00853262" w:rsidP="00853262">
      <w:pPr>
        <w:rPr>
          <w:rFonts w:ascii="Calibri Light" w:hAnsi="Calibri Light" w:cs="Calibri Light"/>
          <w:b/>
          <w:sz w:val="36"/>
          <w:szCs w:val="36"/>
        </w:rPr>
      </w:pPr>
      <w:bookmarkStart w:id="0" w:name="_Hlk20221559"/>
      <w:r w:rsidRPr="008D6E7C">
        <w:rPr>
          <w:rFonts w:ascii="Calibri Light" w:hAnsi="Calibri Light" w:cs="Calibri Light"/>
          <w:b/>
          <w:sz w:val="36"/>
          <w:szCs w:val="36"/>
        </w:rPr>
        <w:lastRenderedPageBreak/>
        <w:t xml:space="preserve">Activity 1: </w:t>
      </w:r>
      <w:r w:rsidR="000E6334" w:rsidRPr="008D6E7C">
        <w:rPr>
          <w:rFonts w:ascii="Calibri Light" w:hAnsi="Calibri Light" w:cs="Calibri Light"/>
          <w:b/>
          <w:sz w:val="36"/>
          <w:szCs w:val="36"/>
        </w:rPr>
        <w:t>Adapting your communication style</w:t>
      </w:r>
    </w:p>
    <w:p w14:paraId="02B2C9BE" w14:textId="77777777" w:rsidR="00853262" w:rsidRPr="008D6E7C" w:rsidRDefault="00853262" w:rsidP="00853262">
      <w:pPr>
        <w:rPr>
          <w:rFonts w:ascii="Calibri Light" w:hAnsi="Calibri Light" w:cs="Calibri Light"/>
          <w:b/>
          <w:sz w:val="24"/>
          <w:szCs w:val="24"/>
        </w:rPr>
      </w:pPr>
      <w:r w:rsidRPr="008D6E7C">
        <w:rPr>
          <w:rFonts w:ascii="Calibri Light" w:hAnsi="Calibri Light" w:cs="Calibri Light"/>
          <w:b/>
          <w:sz w:val="24"/>
          <w:szCs w:val="24"/>
        </w:rPr>
        <w:t>Introduction</w:t>
      </w:r>
    </w:p>
    <w:p w14:paraId="1FF21D6C" w14:textId="757718FC" w:rsidR="00853262" w:rsidRPr="008D6E7C" w:rsidRDefault="00853262" w:rsidP="00853262">
      <w:r w:rsidRPr="008D6E7C">
        <w:t xml:space="preserve">The REACH profile is a tool that can be utilised </w:t>
      </w:r>
      <w:r w:rsidR="00902249" w:rsidRPr="008D6E7C">
        <w:t xml:space="preserve">to </w:t>
      </w:r>
      <w:r w:rsidR="008D6E7C" w:rsidRPr="008D6E7C">
        <w:t>understand</w:t>
      </w:r>
      <w:r w:rsidR="00902249" w:rsidRPr="008D6E7C">
        <w:t xml:space="preserve"> </w:t>
      </w:r>
      <w:r w:rsidR="00C52CDC" w:rsidRPr="008D6E7C">
        <w:t xml:space="preserve">how people prefer to communicate and what adjustments someone can make to </w:t>
      </w:r>
      <w:r w:rsidR="008D6E7C" w:rsidRPr="008D6E7C">
        <w:t>communicate to greater effect</w:t>
      </w:r>
      <w:r w:rsidRPr="008D6E7C">
        <w:t>.</w:t>
      </w:r>
    </w:p>
    <w:p w14:paraId="265F6FD6" w14:textId="77777777" w:rsidR="00853262" w:rsidRPr="008D6E7C" w:rsidRDefault="00853262" w:rsidP="00853262">
      <w:pPr>
        <w:rPr>
          <w:rFonts w:ascii="Calibri Light" w:hAnsi="Calibri Light" w:cs="Calibri Light"/>
          <w:b/>
          <w:sz w:val="24"/>
          <w:szCs w:val="24"/>
        </w:rPr>
      </w:pPr>
      <w:r w:rsidRPr="008D6E7C">
        <w:rPr>
          <w:rFonts w:ascii="Calibri Light" w:hAnsi="Calibri Light" w:cs="Calibri Light"/>
          <w:b/>
          <w:sz w:val="24"/>
          <w:szCs w:val="24"/>
        </w:rPr>
        <w:t>Instructions</w:t>
      </w:r>
    </w:p>
    <w:p w14:paraId="365226AE" w14:textId="2E2E3863" w:rsidR="00853262" w:rsidRPr="008D6E7C" w:rsidRDefault="00853262" w:rsidP="00853262">
      <w:r w:rsidRPr="008D6E7C">
        <w:t xml:space="preserve">Ask each of your team to think of a recent ‘challenging’ communication between themselves and a colleague or customer or supplier. This could be verbal or in writing. It could be </w:t>
      </w:r>
      <w:r w:rsidR="008D4CB0">
        <w:t xml:space="preserve">that </w:t>
      </w:r>
      <w:r w:rsidRPr="008D6E7C">
        <w:t>they missed the point</w:t>
      </w:r>
      <w:r w:rsidR="008D4CB0">
        <w:t>,</w:t>
      </w:r>
      <w:r w:rsidRPr="008D6E7C">
        <w:t xml:space="preserve"> they asked for things to be repeated several times</w:t>
      </w:r>
      <w:r w:rsidR="008D4CB0">
        <w:t>,</w:t>
      </w:r>
      <w:r w:rsidRPr="008D6E7C">
        <w:t xml:space="preserve"> they interrupted</w:t>
      </w:r>
      <w:r w:rsidR="008D4CB0">
        <w:t>, or</w:t>
      </w:r>
      <w:r w:rsidRPr="008D6E7C">
        <w:t xml:space="preserve"> they responded in a way that wasn’t expect or showed they didn’t understand.</w:t>
      </w:r>
    </w:p>
    <w:bookmarkEnd w:id="0"/>
    <w:p w14:paraId="08A2B50F" w14:textId="3DC6FC6D" w:rsidR="00853262" w:rsidRPr="00D90FCB" w:rsidRDefault="005E5E3E" w:rsidP="00853262">
      <w:r>
        <w:rPr>
          <w:noProof/>
        </w:rPr>
        <w:drawing>
          <wp:anchor distT="0" distB="0" distL="114300" distR="114300" simplePos="0" relativeHeight="251662336" behindDoc="0" locked="0" layoutInCell="1" allowOverlap="1" wp14:anchorId="4E8AA4D5" wp14:editId="6E6AE5B1">
            <wp:simplePos x="0" y="0"/>
            <wp:positionH relativeFrom="column">
              <wp:posOffset>1383528</wp:posOffset>
            </wp:positionH>
            <wp:positionV relativeFrom="paragraph">
              <wp:posOffset>253696</wp:posOffset>
            </wp:positionV>
            <wp:extent cx="3474720" cy="3451029"/>
            <wp:effectExtent l="0" t="0" r="0" b="0"/>
            <wp:wrapNone/>
            <wp:docPr id="2" name="Picture 2">
              <a:extLst xmlns:a="http://schemas.openxmlformats.org/drawingml/2006/main">
                <a:ext uri="{FF2B5EF4-FFF2-40B4-BE49-F238E27FC236}">
                  <a16:creationId xmlns:a16="http://schemas.microsoft.com/office/drawing/2014/main" id="{E77A814F-AEF3-4F9C-8FC7-BED2C83D0A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7A814F-AEF3-4F9C-8FC7-BED2C83D0AED}"/>
                        </a:ext>
                      </a:extLst>
                    </pic:cNvPr>
                    <pic:cNvPicPr>
                      <a:picLocks noChangeAspect="1"/>
                    </pic:cNvPicPr>
                  </pic:nvPicPr>
                  <pic:blipFill>
                    <a:blip r:embed="rId13"/>
                    <a:stretch>
                      <a:fillRect/>
                    </a:stretch>
                  </pic:blipFill>
                  <pic:spPr>
                    <a:xfrm>
                      <a:off x="0" y="0"/>
                      <a:ext cx="3498838" cy="3474983"/>
                    </a:xfrm>
                    <a:prstGeom prst="rect">
                      <a:avLst/>
                    </a:prstGeom>
                  </pic:spPr>
                </pic:pic>
              </a:graphicData>
            </a:graphic>
            <wp14:sizeRelH relativeFrom="page">
              <wp14:pctWidth>0</wp14:pctWidth>
            </wp14:sizeRelH>
            <wp14:sizeRelV relativeFrom="page">
              <wp14:pctHeight>0</wp14:pctHeight>
            </wp14:sizeRelV>
          </wp:anchor>
        </w:drawing>
      </w:r>
      <w:r w:rsidR="00853262" w:rsidRPr="008D6E7C">
        <w:t>Get them to circle where they sit on the REACH grid and where they think the other person sits on the grid.</w:t>
      </w:r>
    </w:p>
    <w:p w14:paraId="524E6462" w14:textId="16985ABB" w:rsidR="005E5E3E" w:rsidRDefault="005E5E3E"/>
    <w:p w14:paraId="6508BDBD" w14:textId="44619DC0" w:rsidR="00DF4106" w:rsidRDefault="00110732"/>
    <w:p w14:paraId="6FEDB3AD" w14:textId="5819095E" w:rsidR="005E5E3E" w:rsidRDefault="005E5E3E"/>
    <w:p w14:paraId="53893B5B" w14:textId="52B6F497" w:rsidR="005E5E3E" w:rsidRDefault="005E5E3E"/>
    <w:p w14:paraId="4FD21939" w14:textId="4A1E8DC7" w:rsidR="005E5E3E" w:rsidRDefault="005E5E3E"/>
    <w:p w14:paraId="1131DE9E" w14:textId="41360646" w:rsidR="005E5E3E" w:rsidRDefault="005E5E3E"/>
    <w:p w14:paraId="509B9215" w14:textId="7B40039F" w:rsidR="005E5E3E" w:rsidRDefault="005E5E3E"/>
    <w:p w14:paraId="61D7DC5A" w14:textId="312D509F" w:rsidR="005E5E3E" w:rsidRDefault="005E5E3E"/>
    <w:p w14:paraId="327ABB21" w14:textId="2969B2E3" w:rsidR="005E5E3E" w:rsidRDefault="005E5E3E"/>
    <w:p w14:paraId="57007665" w14:textId="47CAE8EB" w:rsidR="005E5E3E" w:rsidRDefault="005E5E3E"/>
    <w:p w14:paraId="4E564C3F" w14:textId="5FB7F4A9" w:rsidR="005E5E3E" w:rsidRDefault="005E5E3E"/>
    <w:p w14:paraId="2F31E730" w14:textId="287EF694" w:rsidR="005E5E3E" w:rsidRDefault="005E5E3E"/>
    <w:p w14:paraId="29C652F3" w14:textId="29C029CE" w:rsidR="005E5E3E" w:rsidRDefault="00797095">
      <w:r>
        <w:t xml:space="preserve">Ask </w:t>
      </w:r>
      <w:r w:rsidR="003464DC">
        <w:t>your team member to reflect on the following questions and share their reflections with the rest of the group:</w:t>
      </w:r>
    </w:p>
    <w:p w14:paraId="11F948C6" w14:textId="77777777" w:rsidR="00DC482F" w:rsidRDefault="00DC482F" w:rsidP="006046E6">
      <w:pPr>
        <w:pStyle w:val="ListParagraph"/>
        <w:numPr>
          <w:ilvl w:val="0"/>
          <w:numId w:val="4"/>
        </w:numPr>
      </w:pPr>
      <w:r>
        <w:t>Was my approach the best for the personality type I was communicating with?</w:t>
      </w:r>
    </w:p>
    <w:p w14:paraId="4920BBC8" w14:textId="7955B00D" w:rsidR="003464DC" w:rsidRDefault="00DC482F" w:rsidP="006046E6">
      <w:pPr>
        <w:pStyle w:val="ListParagraph"/>
        <w:numPr>
          <w:ilvl w:val="0"/>
          <w:numId w:val="4"/>
        </w:numPr>
      </w:pPr>
      <w:r>
        <w:t>When they responded in a way I didn’t expect, could I have been more aware that it is just their style and simply adjusted or adapted, instead of letting my reaction and emotions spiral?</w:t>
      </w:r>
    </w:p>
    <w:p w14:paraId="5E1BD1F0" w14:textId="6AE363A7" w:rsidR="001169F8" w:rsidRPr="006046E6" w:rsidRDefault="001169F8" w:rsidP="00821CBF">
      <w:pPr>
        <w:pStyle w:val="ListParagraph"/>
        <w:numPr>
          <w:ilvl w:val="0"/>
          <w:numId w:val="4"/>
        </w:numPr>
      </w:pPr>
      <w:r w:rsidRPr="006046E6">
        <w:t xml:space="preserve">Reflecting on the situation, </w:t>
      </w:r>
      <w:r w:rsidR="00666B76" w:rsidRPr="006046E6">
        <w:t xml:space="preserve">what </w:t>
      </w:r>
      <w:r w:rsidR="006046E6" w:rsidRPr="006046E6">
        <w:t>could</w:t>
      </w:r>
      <w:r w:rsidR="00666B76" w:rsidRPr="006046E6">
        <w:t xml:space="preserve"> I have </w:t>
      </w:r>
      <w:r w:rsidR="006046E6" w:rsidRPr="006046E6">
        <w:t xml:space="preserve">changed in </w:t>
      </w:r>
      <w:r w:rsidR="00821CBF">
        <w:t>h</w:t>
      </w:r>
      <w:r w:rsidR="006046E6" w:rsidRPr="006046E6">
        <w:t>ow I was communicating?</w:t>
      </w:r>
    </w:p>
    <w:p w14:paraId="249D245D" w14:textId="0FA57F5A" w:rsidR="005E5E3E" w:rsidRDefault="00635CF6">
      <w:r>
        <w:t>Invite</w:t>
      </w:r>
      <w:r w:rsidR="006046E6">
        <w:t xml:space="preserve"> the rest of the group to </w:t>
      </w:r>
      <w:r>
        <w:t>provide input into what they would have done in similar circumstances.</w:t>
      </w:r>
    </w:p>
    <w:p w14:paraId="091EBDAB" w14:textId="7B5EFA0C" w:rsidR="005E5E3E" w:rsidRDefault="005E5E3E"/>
    <w:p w14:paraId="05AB8FA8" w14:textId="5B135FE8" w:rsidR="00635CF6" w:rsidRDefault="00635CF6">
      <w:r>
        <w:br w:type="page"/>
      </w:r>
    </w:p>
    <w:p w14:paraId="40684521" w14:textId="7C2A30F0" w:rsidR="004B0724" w:rsidRPr="008D6E7C" w:rsidRDefault="004B0724" w:rsidP="004B0724">
      <w:pPr>
        <w:rPr>
          <w:rFonts w:ascii="Calibri Light" w:hAnsi="Calibri Light" w:cs="Calibri Light"/>
          <w:b/>
          <w:sz w:val="36"/>
          <w:szCs w:val="36"/>
        </w:rPr>
      </w:pPr>
      <w:r w:rsidRPr="008D6E7C">
        <w:rPr>
          <w:rFonts w:ascii="Calibri Light" w:hAnsi="Calibri Light" w:cs="Calibri Light"/>
          <w:b/>
          <w:sz w:val="36"/>
          <w:szCs w:val="36"/>
        </w:rPr>
        <w:lastRenderedPageBreak/>
        <w:t xml:space="preserve">Activity </w:t>
      </w:r>
      <w:r w:rsidR="00FB3F1E">
        <w:rPr>
          <w:rFonts w:ascii="Calibri Light" w:hAnsi="Calibri Light" w:cs="Calibri Light"/>
          <w:b/>
          <w:sz w:val="36"/>
          <w:szCs w:val="36"/>
        </w:rPr>
        <w:t>2</w:t>
      </w:r>
      <w:r w:rsidRPr="008D6E7C">
        <w:rPr>
          <w:rFonts w:ascii="Calibri Light" w:hAnsi="Calibri Light" w:cs="Calibri Light"/>
          <w:b/>
          <w:sz w:val="36"/>
          <w:szCs w:val="36"/>
        </w:rPr>
        <w:t xml:space="preserve">: </w:t>
      </w:r>
      <w:r w:rsidR="004E53B2">
        <w:rPr>
          <w:rFonts w:ascii="Calibri Light" w:hAnsi="Calibri Light" w:cs="Calibri Light"/>
          <w:b/>
          <w:sz w:val="36"/>
          <w:szCs w:val="36"/>
        </w:rPr>
        <w:t>Setting clear expectations</w:t>
      </w:r>
      <w:r w:rsidR="00C711FB">
        <w:rPr>
          <w:rFonts w:ascii="Calibri Light" w:hAnsi="Calibri Light" w:cs="Calibri Light"/>
          <w:b/>
          <w:sz w:val="36"/>
          <w:szCs w:val="36"/>
        </w:rPr>
        <w:t xml:space="preserve"> on tasks</w:t>
      </w:r>
    </w:p>
    <w:p w14:paraId="7B30D508" w14:textId="77777777" w:rsidR="004B0724" w:rsidRPr="008D6E7C" w:rsidRDefault="004B0724" w:rsidP="004B0724">
      <w:pPr>
        <w:rPr>
          <w:rFonts w:ascii="Calibri Light" w:hAnsi="Calibri Light" w:cs="Calibri Light"/>
          <w:b/>
          <w:sz w:val="24"/>
          <w:szCs w:val="24"/>
        </w:rPr>
      </w:pPr>
      <w:r w:rsidRPr="008D6E7C">
        <w:rPr>
          <w:rFonts w:ascii="Calibri Light" w:hAnsi="Calibri Light" w:cs="Calibri Light"/>
          <w:b/>
          <w:sz w:val="24"/>
          <w:szCs w:val="24"/>
        </w:rPr>
        <w:t>Introduction</w:t>
      </w:r>
    </w:p>
    <w:p w14:paraId="1B699024" w14:textId="3E3603C2" w:rsidR="004B0724" w:rsidRDefault="00B66390" w:rsidP="004B0724">
      <w:r>
        <w:t xml:space="preserve">One of the critical </w:t>
      </w:r>
      <w:r w:rsidR="00A55E2F">
        <w:t>skills of supervisors is displaying clarity. Without clarity</w:t>
      </w:r>
      <w:r w:rsidR="008D4CB0">
        <w:t>,</w:t>
      </w:r>
      <w:r w:rsidR="00FA637F">
        <w:t xml:space="preserve"> direct reports will struggle to </w:t>
      </w:r>
      <w:r w:rsidR="00BA2645">
        <w:t>understand</w:t>
      </w:r>
      <w:r w:rsidR="00FA637F">
        <w:t xml:space="preserve"> what it is they are required to do and </w:t>
      </w:r>
      <w:r w:rsidR="00BA2645">
        <w:t>for what purpose they are doing it</w:t>
      </w:r>
      <w:r w:rsidR="00384934">
        <w:t xml:space="preserve">. A useful framework for </w:t>
      </w:r>
      <w:r w:rsidR="000A20D3">
        <w:t xml:space="preserve">communicating the </w:t>
      </w:r>
      <w:r w:rsidR="001A081D">
        <w:t>requirements</w:t>
      </w:r>
      <w:r w:rsidR="000A20D3">
        <w:t xml:space="preserve"> of tasks is the </w:t>
      </w:r>
      <w:r w:rsidR="001A081D">
        <w:t>5W + H model</w:t>
      </w:r>
      <w:r w:rsidR="00A279C9">
        <w:t>:</w:t>
      </w:r>
    </w:p>
    <w:p w14:paraId="5B254896" w14:textId="2099C853" w:rsidR="00B06947" w:rsidRDefault="00B06947" w:rsidP="00046CBF">
      <w:pPr>
        <w:ind w:left="720"/>
      </w:pPr>
      <w:r>
        <w:t>1W</w:t>
      </w:r>
      <w:r w:rsidR="00102275">
        <w:t xml:space="preserve"> - </w:t>
      </w:r>
      <w:r>
        <w:t xml:space="preserve">What are the key components to their role or task? </w:t>
      </w:r>
    </w:p>
    <w:p w14:paraId="1F6B2938" w14:textId="239FD7CC" w:rsidR="00B06947" w:rsidRDefault="00B06947" w:rsidP="00046CBF">
      <w:pPr>
        <w:ind w:left="720"/>
      </w:pPr>
      <w:r>
        <w:t xml:space="preserve">2W </w:t>
      </w:r>
      <w:r w:rsidR="00102275">
        <w:t xml:space="preserve">- </w:t>
      </w:r>
      <w:r>
        <w:t>What steps are involved?</w:t>
      </w:r>
    </w:p>
    <w:p w14:paraId="15AB5977" w14:textId="36778E6E" w:rsidR="00B06947" w:rsidRDefault="00B06947" w:rsidP="00046CBF">
      <w:pPr>
        <w:ind w:left="720"/>
      </w:pPr>
      <w:r>
        <w:t>3W</w:t>
      </w:r>
      <w:r w:rsidR="00F126F8">
        <w:t xml:space="preserve"> </w:t>
      </w:r>
      <w:r w:rsidR="00102275">
        <w:t xml:space="preserve">- </w:t>
      </w:r>
      <w:r>
        <w:t>What should the end result look like?</w:t>
      </w:r>
    </w:p>
    <w:p w14:paraId="2B2113DA" w14:textId="7E3EF0B0" w:rsidR="00B06947" w:rsidRDefault="00B06947" w:rsidP="00046CBF">
      <w:pPr>
        <w:ind w:left="720"/>
      </w:pPr>
      <w:r>
        <w:t>H</w:t>
      </w:r>
      <w:r w:rsidR="00F126F8">
        <w:t xml:space="preserve"> </w:t>
      </w:r>
      <w:r w:rsidR="00102275">
        <w:t xml:space="preserve">- </w:t>
      </w:r>
      <w:r>
        <w:t>How does their role or this task tie into organisational goals?</w:t>
      </w:r>
    </w:p>
    <w:p w14:paraId="0A90EB9A" w14:textId="54D97C04" w:rsidR="00B06947" w:rsidRDefault="00046CBF" w:rsidP="00046CBF">
      <w:pPr>
        <w:ind w:left="720"/>
      </w:pPr>
      <w:r>
        <w:t>4</w:t>
      </w:r>
      <w:r w:rsidR="00B06947">
        <w:t>W</w:t>
      </w:r>
      <w:r>
        <w:t xml:space="preserve"> </w:t>
      </w:r>
      <w:r w:rsidR="00102275">
        <w:t xml:space="preserve">- </w:t>
      </w:r>
      <w:r w:rsidR="00B06947">
        <w:t>Who will the employee need to talk to?</w:t>
      </w:r>
    </w:p>
    <w:p w14:paraId="004F4DC8" w14:textId="5158C063" w:rsidR="00A279C9" w:rsidRPr="008D6E7C" w:rsidRDefault="00B06947" w:rsidP="00046CBF">
      <w:pPr>
        <w:ind w:left="720"/>
      </w:pPr>
      <w:r>
        <w:t>5W</w:t>
      </w:r>
      <w:r w:rsidR="00046CBF">
        <w:t xml:space="preserve"> </w:t>
      </w:r>
      <w:r w:rsidR="00102275">
        <w:t xml:space="preserve">- </w:t>
      </w:r>
      <w:r>
        <w:t>When should the employee check in?</w:t>
      </w:r>
    </w:p>
    <w:p w14:paraId="3BCB6ED9" w14:textId="77777777" w:rsidR="004B0724" w:rsidRPr="008D6E7C" w:rsidRDefault="004B0724" w:rsidP="004B0724">
      <w:pPr>
        <w:rPr>
          <w:rFonts w:ascii="Calibri Light" w:hAnsi="Calibri Light" w:cs="Calibri Light"/>
          <w:b/>
          <w:sz w:val="24"/>
          <w:szCs w:val="24"/>
        </w:rPr>
      </w:pPr>
      <w:r w:rsidRPr="008D6E7C">
        <w:rPr>
          <w:rFonts w:ascii="Calibri Light" w:hAnsi="Calibri Light" w:cs="Calibri Light"/>
          <w:b/>
          <w:sz w:val="24"/>
          <w:szCs w:val="24"/>
        </w:rPr>
        <w:t>Instructions</w:t>
      </w:r>
    </w:p>
    <w:p w14:paraId="06685666" w14:textId="280567AD" w:rsidR="004B0724" w:rsidRPr="008D6E7C" w:rsidRDefault="00DE6837" w:rsidP="004B0724">
      <w:r>
        <w:t xml:space="preserve">The 5W + H model can be applied to tasks or job roles. </w:t>
      </w:r>
      <w:r w:rsidR="004B0724" w:rsidRPr="008D6E7C">
        <w:t xml:space="preserve">Ask each of </w:t>
      </w:r>
      <w:r w:rsidR="00564285">
        <w:t xml:space="preserve">the group to identify a team member and </w:t>
      </w:r>
      <w:r>
        <w:t>to then use the model to apply it to a job role or a task</w:t>
      </w:r>
      <w:r w:rsidR="00102275">
        <w:t xml:space="preserve"> that th</w:t>
      </w:r>
      <w:r w:rsidR="00FB7AE1">
        <w:t>is</w:t>
      </w:r>
      <w:r w:rsidR="00102275">
        <w:t xml:space="preserve"> team member will complete</w:t>
      </w:r>
      <w:r w:rsidR="00147585">
        <w:t>.</w:t>
      </w:r>
      <w:r w:rsidR="00A471F5">
        <w:t xml:space="preserve"> This </w:t>
      </w:r>
      <w:r w:rsidR="0006497E">
        <w:t xml:space="preserve">is </w:t>
      </w:r>
      <w:r w:rsidR="00A471F5">
        <w:t xml:space="preserve">best done </w:t>
      </w:r>
      <w:r w:rsidR="008D4CB0">
        <w:t xml:space="preserve">by </w:t>
      </w:r>
      <w:r w:rsidR="00A471F5">
        <w:t>writing out the script on a piece of paper.</w:t>
      </w:r>
    </w:p>
    <w:p w14:paraId="49DD1221" w14:textId="77777777" w:rsidR="0006497E" w:rsidRDefault="00147585">
      <w:r>
        <w:t xml:space="preserve">Now split the </w:t>
      </w:r>
      <w:r w:rsidR="00A471F5">
        <w:t>group</w:t>
      </w:r>
      <w:r>
        <w:t xml:space="preserve"> into pairs and have each pair recount their </w:t>
      </w:r>
      <w:r w:rsidR="00A471F5">
        <w:t>‘5W + H’ script</w:t>
      </w:r>
      <w:r w:rsidR="00C6773C">
        <w:t xml:space="preserve">. </w:t>
      </w:r>
    </w:p>
    <w:p w14:paraId="11533AAD" w14:textId="726721F3" w:rsidR="005E5E3E" w:rsidRDefault="00C6773C">
      <w:r>
        <w:t xml:space="preserve">The person hearing the script is to critically </w:t>
      </w:r>
      <w:r w:rsidR="00BB7012">
        <w:t>evaluate</w:t>
      </w:r>
      <w:r>
        <w:t xml:space="preserve"> what is being said and to give </w:t>
      </w:r>
      <w:r w:rsidR="00BB7012">
        <w:t>feedback on anything they are unclear about. The person reading the script is to take not</w:t>
      </w:r>
      <w:r w:rsidR="00C24BC2">
        <w:t>e</w:t>
      </w:r>
      <w:r w:rsidR="00BB7012">
        <w:t xml:space="preserve"> of the feedback, adjust </w:t>
      </w:r>
      <w:r w:rsidR="00C24BC2">
        <w:t>their</w:t>
      </w:r>
      <w:r w:rsidR="00BB7012">
        <w:t xml:space="preserve"> script and then </w:t>
      </w:r>
      <w:r w:rsidR="00C24BC2">
        <w:t>read out the new script. This will continue until the script is ‘</w:t>
      </w:r>
      <w:r w:rsidR="00FB3F1E">
        <w:t>crystal</w:t>
      </w:r>
      <w:r w:rsidR="00C24BC2">
        <w:t xml:space="preserve"> clear’ i.</w:t>
      </w:r>
      <w:r w:rsidR="00FB3F1E">
        <w:t>e</w:t>
      </w:r>
      <w:r w:rsidR="00C24BC2">
        <w:t>.</w:t>
      </w:r>
      <w:r w:rsidR="008D4CB0">
        <w:t>,</w:t>
      </w:r>
      <w:r w:rsidR="00C24BC2">
        <w:t xml:space="preserve"> it </w:t>
      </w:r>
      <w:r w:rsidR="00FB3F1E">
        <w:t>contains</w:t>
      </w:r>
      <w:r w:rsidR="00C24BC2">
        <w:t xml:space="preserve"> all the elements required and the </w:t>
      </w:r>
      <w:r w:rsidR="00FB3F1E">
        <w:t>person hearing the script is in no doubt about what to do and why they are doing it.</w:t>
      </w:r>
    </w:p>
    <w:p w14:paraId="54E98768" w14:textId="0249873E" w:rsidR="004B0724" w:rsidRDefault="008D4CB0">
      <w:r>
        <w:t>Complete in p</w:t>
      </w:r>
      <w:r w:rsidR="006E2FEF">
        <w:t>airs</w:t>
      </w:r>
      <w:r>
        <w:t>,</w:t>
      </w:r>
      <w:r w:rsidR="006E2FEF">
        <w:t xml:space="preserve"> then swap roles and repeat.</w:t>
      </w:r>
    </w:p>
    <w:p w14:paraId="7985FC9A" w14:textId="2438AB17" w:rsidR="004B0724" w:rsidRDefault="004B0724"/>
    <w:p w14:paraId="2D0850AC" w14:textId="330B9C9E" w:rsidR="004B0724" w:rsidRDefault="004B0724"/>
    <w:p w14:paraId="5F8433D6" w14:textId="6DC57BCB" w:rsidR="004B0724" w:rsidRDefault="004B0724"/>
    <w:p w14:paraId="4C2B1FE5" w14:textId="2D73657D" w:rsidR="004B0724" w:rsidRDefault="004B0724"/>
    <w:p w14:paraId="3F094952" w14:textId="624EB19E" w:rsidR="004B0724" w:rsidRDefault="004B0724"/>
    <w:p w14:paraId="0000EAA5" w14:textId="3E36732A" w:rsidR="004B0724" w:rsidRDefault="004B0724"/>
    <w:p w14:paraId="49ECE714" w14:textId="2069C335" w:rsidR="004B0724" w:rsidRDefault="004B0724"/>
    <w:p w14:paraId="14729309" w14:textId="0A7F7E64" w:rsidR="004B0724" w:rsidRDefault="004B0724"/>
    <w:p w14:paraId="582065B1" w14:textId="6DEA2D4F" w:rsidR="004B0724" w:rsidRDefault="004B0724">
      <w:r>
        <w:br w:type="page"/>
      </w:r>
    </w:p>
    <w:p w14:paraId="389AEF9D" w14:textId="3CCDB796" w:rsidR="004B0724" w:rsidRPr="008D6E7C" w:rsidRDefault="004B0724" w:rsidP="004B0724">
      <w:pPr>
        <w:rPr>
          <w:rFonts w:ascii="Calibri Light" w:hAnsi="Calibri Light" w:cs="Calibri Light"/>
          <w:b/>
          <w:sz w:val="36"/>
          <w:szCs w:val="36"/>
        </w:rPr>
      </w:pPr>
      <w:r w:rsidRPr="008D6E7C">
        <w:rPr>
          <w:rFonts w:ascii="Calibri Light" w:hAnsi="Calibri Light" w:cs="Calibri Light"/>
          <w:b/>
          <w:sz w:val="36"/>
          <w:szCs w:val="36"/>
        </w:rPr>
        <w:lastRenderedPageBreak/>
        <w:t xml:space="preserve">Activity </w:t>
      </w:r>
      <w:r w:rsidR="00210BC9">
        <w:rPr>
          <w:rFonts w:ascii="Calibri Light" w:hAnsi="Calibri Light" w:cs="Calibri Light"/>
          <w:b/>
          <w:sz w:val="36"/>
          <w:szCs w:val="36"/>
        </w:rPr>
        <w:t>3</w:t>
      </w:r>
      <w:r w:rsidRPr="008D6E7C">
        <w:rPr>
          <w:rFonts w:ascii="Calibri Light" w:hAnsi="Calibri Light" w:cs="Calibri Light"/>
          <w:b/>
          <w:sz w:val="36"/>
          <w:szCs w:val="36"/>
        </w:rPr>
        <w:t xml:space="preserve">: </w:t>
      </w:r>
      <w:r w:rsidR="00210BC9">
        <w:rPr>
          <w:rFonts w:ascii="Calibri Light" w:hAnsi="Calibri Light" w:cs="Calibri Light"/>
          <w:b/>
          <w:sz w:val="36"/>
          <w:szCs w:val="36"/>
        </w:rPr>
        <w:t>Troubleshooting Delegation</w:t>
      </w:r>
    </w:p>
    <w:p w14:paraId="2AE72890" w14:textId="77777777" w:rsidR="004B0724" w:rsidRPr="008D6E7C" w:rsidRDefault="004B0724" w:rsidP="004B0724">
      <w:pPr>
        <w:rPr>
          <w:rFonts w:ascii="Calibri Light" w:hAnsi="Calibri Light" w:cs="Calibri Light"/>
          <w:b/>
          <w:sz w:val="24"/>
          <w:szCs w:val="24"/>
        </w:rPr>
      </w:pPr>
      <w:r w:rsidRPr="008D6E7C">
        <w:rPr>
          <w:rFonts w:ascii="Calibri Light" w:hAnsi="Calibri Light" w:cs="Calibri Light"/>
          <w:b/>
          <w:sz w:val="24"/>
          <w:szCs w:val="24"/>
        </w:rPr>
        <w:t>Introduction</w:t>
      </w:r>
    </w:p>
    <w:p w14:paraId="010BF495" w14:textId="3921DDE2" w:rsidR="004B0724" w:rsidRPr="008D6E7C" w:rsidRDefault="00CE7EF8" w:rsidP="004B0724">
      <w:r w:rsidRPr="00CE7EF8">
        <w:t>Effective delegation saves money</w:t>
      </w:r>
      <w:r w:rsidR="00930709">
        <w:t xml:space="preserve"> and</w:t>
      </w:r>
      <w:r w:rsidRPr="00CE7EF8">
        <w:t xml:space="preserve"> time, </w:t>
      </w:r>
      <w:r w:rsidR="00930709">
        <w:t>develop</w:t>
      </w:r>
      <w:r w:rsidRPr="00CE7EF8">
        <w:t>s people and team</w:t>
      </w:r>
      <w:r w:rsidR="00930709">
        <w:t>s</w:t>
      </w:r>
      <w:r w:rsidRPr="00CE7EF8">
        <w:t xml:space="preserve">, </w:t>
      </w:r>
      <w:proofErr w:type="gramStart"/>
      <w:r w:rsidRPr="00CE7EF8">
        <w:t>grooms</w:t>
      </w:r>
      <w:proofErr w:type="gramEnd"/>
      <w:r w:rsidRPr="00CE7EF8">
        <w:t xml:space="preserve"> successors and motivates people. Poor delegation causes frustration, demotivates and confuses people and teams.</w:t>
      </w:r>
      <w:r w:rsidR="00233599">
        <w:t xml:space="preserve"> Supervisors need to read the signs of when delegation is ineffective or has failed </w:t>
      </w:r>
      <w:r w:rsidR="00860F07">
        <w:t>so that the situations can be rescued</w:t>
      </w:r>
      <w:r w:rsidR="000950F9">
        <w:t>.</w:t>
      </w:r>
    </w:p>
    <w:p w14:paraId="42B2AA8E" w14:textId="77777777" w:rsidR="004B0724" w:rsidRPr="008D6E7C" w:rsidRDefault="004B0724" w:rsidP="004B0724">
      <w:pPr>
        <w:rPr>
          <w:rFonts w:ascii="Calibri Light" w:hAnsi="Calibri Light" w:cs="Calibri Light"/>
          <w:b/>
          <w:sz w:val="24"/>
          <w:szCs w:val="24"/>
        </w:rPr>
      </w:pPr>
      <w:r w:rsidRPr="008D6E7C">
        <w:rPr>
          <w:rFonts w:ascii="Calibri Light" w:hAnsi="Calibri Light" w:cs="Calibri Light"/>
          <w:b/>
          <w:sz w:val="24"/>
          <w:szCs w:val="24"/>
        </w:rPr>
        <w:t>Instructions</w:t>
      </w:r>
    </w:p>
    <w:p w14:paraId="5B45ECCA" w14:textId="13C57B69" w:rsidR="004B0724" w:rsidRPr="008D6E7C" w:rsidRDefault="00860F07" w:rsidP="004B0724">
      <w:r>
        <w:t xml:space="preserve">For each of the </w:t>
      </w:r>
      <w:r w:rsidR="00382FAB">
        <w:t>warning</w:t>
      </w:r>
      <w:r w:rsidR="00F65578">
        <w:t xml:space="preserve"> signs in the table below</w:t>
      </w:r>
      <w:r w:rsidR="008D4CB0">
        <w:t>,</w:t>
      </w:r>
      <w:r w:rsidR="00F65578">
        <w:t xml:space="preserve"> get the group to ponder what </w:t>
      </w:r>
      <w:r w:rsidR="008D4CB0">
        <w:t>each</w:t>
      </w:r>
      <w:r w:rsidR="00F65578">
        <w:t xml:space="preserve"> sign</w:t>
      </w:r>
      <w:r w:rsidR="008D4CB0">
        <w:t xml:space="preserve"> </w:t>
      </w:r>
      <w:r w:rsidR="00F65578">
        <w:t>mean</w:t>
      </w:r>
      <w:r w:rsidR="008D4CB0">
        <w:t>s</w:t>
      </w:r>
      <w:r w:rsidR="00B936ED">
        <w:t xml:space="preserve"> and what </w:t>
      </w:r>
      <w:r w:rsidR="00E44FBE">
        <w:t>they</w:t>
      </w:r>
      <w:r w:rsidR="00B936ED">
        <w:t xml:space="preserve"> could do </w:t>
      </w:r>
      <w:r w:rsidR="00382FAB">
        <w:t xml:space="preserve">to </w:t>
      </w:r>
      <w:r w:rsidR="000B3B36">
        <w:t>respond</w:t>
      </w:r>
      <w:r w:rsidR="00382FAB">
        <w:t>.</w:t>
      </w:r>
    </w:p>
    <w:tbl>
      <w:tblPr>
        <w:tblStyle w:val="TableGrid"/>
        <w:tblW w:w="9067" w:type="dxa"/>
        <w:tblLook w:val="04A0" w:firstRow="1" w:lastRow="0" w:firstColumn="1" w:lastColumn="0" w:noHBand="0" w:noVBand="1"/>
      </w:tblPr>
      <w:tblGrid>
        <w:gridCol w:w="1555"/>
        <w:gridCol w:w="7512"/>
      </w:tblGrid>
      <w:tr w:rsidR="00E44FBE" w:rsidRPr="000B3B36" w14:paraId="1444C609" w14:textId="77777777" w:rsidTr="0097430D">
        <w:tc>
          <w:tcPr>
            <w:tcW w:w="1555" w:type="dxa"/>
          </w:tcPr>
          <w:p w14:paraId="11E714D0" w14:textId="20D66484" w:rsidR="00E44FBE" w:rsidRPr="000B3B36" w:rsidRDefault="00E44FBE" w:rsidP="000B3B36">
            <w:pPr>
              <w:jc w:val="center"/>
              <w:rPr>
                <w:b/>
                <w:bCs/>
              </w:rPr>
            </w:pPr>
            <w:r w:rsidRPr="000B3B36">
              <w:rPr>
                <w:b/>
                <w:bCs/>
              </w:rPr>
              <w:t>Warning Sign</w:t>
            </w:r>
          </w:p>
        </w:tc>
        <w:tc>
          <w:tcPr>
            <w:tcW w:w="7512" w:type="dxa"/>
          </w:tcPr>
          <w:p w14:paraId="691636E4" w14:textId="5BE1AA42" w:rsidR="00E44FBE" w:rsidRPr="000B3B36" w:rsidRDefault="000B3B36" w:rsidP="000B3B36">
            <w:pPr>
              <w:jc w:val="center"/>
              <w:rPr>
                <w:b/>
                <w:bCs/>
              </w:rPr>
            </w:pPr>
            <w:r w:rsidRPr="000B3B36">
              <w:rPr>
                <w:b/>
                <w:bCs/>
              </w:rPr>
              <w:t>What you can do to respond</w:t>
            </w:r>
          </w:p>
        </w:tc>
      </w:tr>
      <w:tr w:rsidR="002008F6" w14:paraId="07176486" w14:textId="3EACCD11" w:rsidTr="0097430D">
        <w:tc>
          <w:tcPr>
            <w:tcW w:w="1555" w:type="dxa"/>
          </w:tcPr>
          <w:p w14:paraId="185E8093" w14:textId="422CC6BA" w:rsidR="002008F6" w:rsidRDefault="002008F6">
            <w:r>
              <w:t>The delegate keeps coming to you with questions</w:t>
            </w:r>
          </w:p>
        </w:tc>
        <w:tc>
          <w:tcPr>
            <w:tcW w:w="7512" w:type="dxa"/>
          </w:tcPr>
          <w:p w14:paraId="6BF6B91C" w14:textId="666A9049" w:rsidR="002008F6" w:rsidRDefault="002008F6" w:rsidP="0097430D">
            <w:pPr>
              <w:pStyle w:val="ListParagraph"/>
              <w:numPr>
                <w:ilvl w:val="0"/>
                <w:numId w:val="4"/>
              </w:numPr>
              <w:ind w:left="462"/>
            </w:pPr>
            <w:r>
              <w:t xml:space="preserve">Although the delegate should feel comfortable coming to you and asking questions, there can come a point where they are relying on you too much. </w:t>
            </w:r>
          </w:p>
          <w:p w14:paraId="7328498D" w14:textId="2B693B1F" w:rsidR="002008F6" w:rsidRDefault="002008F6" w:rsidP="0097430D">
            <w:pPr>
              <w:pStyle w:val="ListParagraph"/>
              <w:numPr>
                <w:ilvl w:val="0"/>
                <w:numId w:val="4"/>
              </w:numPr>
              <w:ind w:left="462"/>
            </w:pPr>
            <w:r>
              <w:t xml:space="preserve">One way to reduce the need for your time, and to increase their independence, is to show them where they can find the answers. </w:t>
            </w:r>
          </w:p>
          <w:p w14:paraId="6B9A9317" w14:textId="7BC71823" w:rsidR="002008F6" w:rsidRDefault="002008F6" w:rsidP="0097430D">
            <w:pPr>
              <w:pStyle w:val="ListParagraph"/>
              <w:numPr>
                <w:ilvl w:val="0"/>
                <w:numId w:val="4"/>
              </w:numPr>
              <w:ind w:left="462"/>
            </w:pPr>
            <w:r>
              <w:t xml:space="preserve">Another approach is to ask them for recommendations when they have a problem. Then, help them explore the possibilities and choose a solution. </w:t>
            </w:r>
          </w:p>
          <w:p w14:paraId="0643D37B" w14:textId="70361B32" w:rsidR="002008F6" w:rsidRDefault="002008F6" w:rsidP="0097430D">
            <w:pPr>
              <w:pStyle w:val="ListParagraph"/>
              <w:numPr>
                <w:ilvl w:val="0"/>
                <w:numId w:val="5"/>
              </w:numPr>
              <w:ind w:left="462"/>
            </w:pPr>
            <w:r>
              <w:t>It may also be possible that you have assigned a complicated task to someone who is not prepared for it. If this becomes the case, the best approach is usually to ask a senior person to assist the junior person with the task. (Once again, this helps develop employees and increases their independence.) Try to avoid re-assigning a task unless it’s necessary.</w:t>
            </w:r>
          </w:p>
        </w:tc>
      </w:tr>
      <w:tr w:rsidR="002008F6" w14:paraId="1E773998" w14:textId="001F7788" w:rsidTr="0097430D">
        <w:tc>
          <w:tcPr>
            <w:tcW w:w="1555" w:type="dxa"/>
          </w:tcPr>
          <w:p w14:paraId="27781B42" w14:textId="7C0EA56C" w:rsidR="002008F6" w:rsidRDefault="002008F6">
            <w:r>
              <w:t>You hear that another team member is performing the task</w:t>
            </w:r>
          </w:p>
        </w:tc>
        <w:tc>
          <w:tcPr>
            <w:tcW w:w="7512" w:type="dxa"/>
          </w:tcPr>
          <w:p w14:paraId="68E9F408" w14:textId="381308BB" w:rsidR="00DE2082" w:rsidRDefault="00DE2082" w:rsidP="0097430D">
            <w:pPr>
              <w:pStyle w:val="ListParagraph"/>
              <w:numPr>
                <w:ilvl w:val="0"/>
                <w:numId w:val="5"/>
              </w:numPr>
              <w:ind w:left="462"/>
            </w:pPr>
            <w:r>
              <w:t>It’s always best to get your information from the source. Talk to the delegate and find out who they are using as a resource and how much of that person’s time is being used. If you feel that too much of that person’s time is being used, suggest alternate resources.</w:t>
            </w:r>
          </w:p>
          <w:p w14:paraId="7243B59D" w14:textId="4F43449E" w:rsidR="00DE2082" w:rsidRDefault="00DE2082" w:rsidP="0097430D">
            <w:pPr>
              <w:pStyle w:val="ListParagraph"/>
              <w:numPr>
                <w:ilvl w:val="0"/>
                <w:numId w:val="5"/>
              </w:numPr>
              <w:ind w:left="462"/>
            </w:pPr>
            <w:r>
              <w:t>You may also want to check with the person involved in the task to ensure they don’t feel overwhelmed or taken advantage of.</w:t>
            </w:r>
          </w:p>
          <w:p w14:paraId="52394E15" w14:textId="1EDBA563" w:rsidR="002008F6" w:rsidRDefault="00DE2082" w:rsidP="0097430D">
            <w:pPr>
              <w:pStyle w:val="ListParagraph"/>
              <w:numPr>
                <w:ilvl w:val="0"/>
                <w:numId w:val="5"/>
              </w:numPr>
              <w:ind w:left="462"/>
            </w:pPr>
            <w:r>
              <w:t>In general, when you hear these kinds of rumours, keep a close eye on the situation, and react appropriately.</w:t>
            </w:r>
          </w:p>
        </w:tc>
      </w:tr>
      <w:tr w:rsidR="002008F6" w14:paraId="02A0432A" w14:textId="59FABD64" w:rsidTr="0097430D">
        <w:tc>
          <w:tcPr>
            <w:tcW w:w="1555" w:type="dxa"/>
          </w:tcPr>
          <w:p w14:paraId="5EE945F2" w14:textId="00108AEE" w:rsidR="002008F6" w:rsidRDefault="00D0484F">
            <w:r w:rsidRPr="00D0484F">
              <w:t>The result is not what you expected</w:t>
            </w:r>
          </w:p>
        </w:tc>
        <w:tc>
          <w:tcPr>
            <w:tcW w:w="7512" w:type="dxa"/>
          </w:tcPr>
          <w:p w14:paraId="35C21329" w14:textId="142776A7" w:rsidR="0097430D" w:rsidRDefault="0097430D" w:rsidP="0097430D">
            <w:pPr>
              <w:pStyle w:val="ListParagraph"/>
              <w:numPr>
                <w:ilvl w:val="0"/>
                <w:numId w:val="5"/>
              </w:numPr>
              <w:ind w:left="462"/>
            </w:pPr>
            <w:r>
              <w:t>First, take a moment to evaluate the problem. Is it done incorrectly, or just not done the way you would have done it? (There is a difference between the two!)</w:t>
            </w:r>
          </w:p>
          <w:p w14:paraId="03408E3B" w14:textId="1A1C3148" w:rsidR="002008F6" w:rsidRDefault="0097430D" w:rsidP="0097430D">
            <w:pPr>
              <w:pStyle w:val="ListParagraph"/>
              <w:numPr>
                <w:ilvl w:val="0"/>
                <w:numId w:val="5"/>
              </w:numPr>
              <w:ind w:left="462"/>
            </w:pPr>
            <w:r>
              <w:t>Explain to the delegate what is done incorrectly and how it can be resolved. Take time to find out why the delegate did the task the way they did. Were the original instructions incorrect? Were they unable to find help when they needed it? Did someone else tell them to do it differently? Take careful notes during this discussion. This can provide valuable lessons for you and the delegate</w:t>
            </w:r>
            <w:r w:rsidR="008D4CB0">
              <w:t>.</w:t>
            </w:r>
          </w:p>
        </w:tc>
      </w:tr>
    </w:tbl>
    <w:p w14:paraId="4BD93320" w14:textId="2499F992" w:rsidR="004B0724" w:rsidRDefault="004B0724"/>
    <w:p w14:paraId="42081701" w14:textId="653D1C3B" w:rsidR="004B0724" w:rsidRDefault="00E85434">
      <w:r>
        <w:t>Now have an open discussion with the group on w</w:t>
      </w:r>
      <w:r w:rsidR="008D4CB0">
        <w:t>hat</w:t>
      </w:r>
      <w:r>
        <w:t xml:space="preserve"> other issues they have encountered when delegating work and ask the group to provide feedback and </w:t>
      </w:r>
      <w:r w:rsidR="00E221E4">
        <w:t>suggestions for dealing with each issue.</w:t>
      </w:r>
    </w:p>
    <w:p w14:paraId="5428EDD5" w14:textId="4138EFAD" w:rsidR="004B0724" w:rsidRDefault="004B0724"/>
    <w:p w14:paraId="404F9DE2" w14:textId="4968BF5E" w:rsidR="004B0724" w:rsidRDefault="004B0724"/>
    <w:p w14:paraId="2574F2F5" w14:textId="1299566E" w:rsidR="004B0724" w:rsidRDefault="004B0724">
      <w:r>
        <w:br w:type="page"/>
      </w:r>
    </w:p>
    <w:p w14:paraId="4582719B" w14:textId="2E1F3203" w:rsidR="004B0724" w:rsidRPr="008D6E7C" w:rsidRDefault="004B0724" w:rsidP="004B0724">
      <w:pPr>
        <w:rPr>
          <w:rFonts w:ascii="Calibri Light" w:hAnsi="Calibri Light" w:cs="Calibri Light"/>
          <w:b/>
          <w:sz w:val="36"/>
          <w:szCs w:val="36"/>
        </w:rPr>
      </w:pPr>
      <w:r w:rsidRPr="008D6E7C">
        <w:rPr>
          <w:rFonts w:ascii="Calibri Light" w:hAnsi="Calibri Light" w:cs="Calibri Light"/>
          <w:b/>
          <w:sz w:val="36"/>
          <w:szCs w:val="36"/>
        </w:rPr>
        <w:lastRenderedPageBreak/>
        <w:t xml:space="preserve">Activity </w:t>
      </w:r>
      <w:r w:rsidR="007D58AB">
        <w:rPr>
          <w:rFonts w:ascii="Calibri Light" w:hAnsi="Calibri Light" w:cs="Calibri Light"/>
          <w:b/>
          <w:sz w:val="36"/>
          <w:szCs w:val="36"/>
        </w:rPr>
        <w:t>4</w:t>
      </w:r>
      <w:r w:rsidRPr="008D6E7C">
        <w:rPr>
          <w:rFonts w:ascii="Calibri Light" w:hAnsi="Calibri Light" w:cs="Calibri Light"/>
          <w:b/>
          <w:sz w:val="36"/>
          <w:szCs w:val="36"/>
        </w:rPr>
        <w:t xml:space="preserve">: </w:t>
      </w:r>
      <w:r w:rsidR="00771256">
        <w:rPr>
          <w:rFonts w:ascii="Calibri Light" w:hAnsi="Calibri Light" w:cs="Calibri Light"/>
          <w:b/>
          <w:sz w:val="36"/>
          <w:szCs w:val="36"/>
        </w:rPr>
        <w:t>Providing balanced</w:t>
      </w:r>
      <w:r w:rsidR="007D58AB">
        <w:rPr>
          <w:rFonts w:ascii="Calibri Light" w:hAnsi="Calibri Light" w:cs="Calibri Light"/>
          <w:b/>
          <w:sz w:val="36"/>
          <w:szCs w:val="36"/>
        </w:rPr>
        <w:t xml:space="preserve"> feedback</w:t>
      </w:r>
    </w:p>
    <w:p w14:paraId="384D1F46" w14:textId="77777777" w:rsidR="004B0724" w:rsidRPr="008D6E7C" w:rsidRDefault="004B0724" w:rsidP="004B0724">
      <w:pPr>
        <w:rPr>
          <w:rFonts w:ascii="Calibri Light" w:hAnsi="Calibri Light" w:cs="Calibri Light"/>
          <w:b/>
          <w:sz w:val="24"/>
          <w:szCs w:val="24"/>
        </w:rPr>
      </w:pPr>
      <w:r w:rsidRPr="008D6E7C">
        <w:rPr>
          <w:rFonts w:ascii="Calibri Light" w:hAnsi="Calibri Light" w:cs="Calibri Light"/>
          <w:b/>
          <w:sz w:val="24"/>
          <w:szCs w:val="24"/>
        </w:rPr>
        <w:t>Introduction</w:t>
      </w:r>
    </w:p>
    <w:p w14:paraId="6443F91C" w14:textId="3B965995" w:rsidR="00084EA3" w:rsidRDefault="00C27C29" w:rsidP="004B0724">
      <w:r w:rsidRPr="00C27C29">
        <w:t xml:space="preserve">Balanced feedback involves commending things done well as well as identifying and recommending changes while ensuring that important feedback messages are understood and acted on. Balanced feedback stops people feeling de-motivated by feedback they may find challenging. It </w:t>
      </w:r>
      <w:r w:rsidR="005F13D1">
        <w:t>is important to check with the team member that they are aware of bot</w:t>
      </w:r>
      <w:r w:rsidR="0012525C">
        <w:t>h</w:t>
      </w:r>
      <w:r w:rsidR="005F13D1">
        <w:t xml:space="preserve"> what they are doing well and where they need to improve</w:t>
      </w:r>
      <w:r w:rsidR="00323AEF">
        <w:t xml:space="preserve"> and not to let the improvement </w:t>
      </w:r>
      <w:r w:rsidR="008D4CB0">
        <w:t>f</w:t>
      </w:r>
      <w:r w:rsidR="00323AEF">
        <w:t xml:space="preserve">ocus be lost amongst the </w:t>
      </w:r>
      <w:r w:rsidR="00F52570">
        <w:t>commendations. A model to use when giving feedback is</w:t>
      </w:r>
      <w:r w:rsidR="008D4CB0">
        <w:t>:</w:t>
      </w:r>
      <w:r w:rsidR="00F52570">
        <w:t xml:space="preserve"> </w:t>
      </w:r>
    </w:p>
    <w:tbl>
      <w:tblPr>
        <w:tblStyle w:val="GridTable1Light-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6259"/>
      </w:tblGrid>
      <w:tr w:rsidR="009E6245" w14:paraId="025998A5" w14:textId="77777777" w:rsidTr="00CC53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none" w:sz="0" w:space="0" w:color="auto"/>
            </w:tcBorders>
            <w:shd w:val="clear" w:color="auto" w:fill="D9E2F3" w:themeFill="accent1" w:themeFillTint="33"/>
            <w:vAlign w:val="center"/>
          </w:tcPr>
          <w:p w14:paraId="1B791E25" w14:textId="77777777" w:rsidR="009E6245" w:rsidRPr="00202B1B" w:rsidRDefault="009E6245" w:rsidP="00CC53F8">
            <w:pPr>
              <w:jc w:val="center"/>
              <w:rPr>
                <w:sz w:val="32"/>
                <w:szCs w:val="32"/>
              </w:rPr>
            </w:pPr>
            <w:bookmarkStart w:id="1" w:name="_Hlk20225091"/>
            <w:r w:rsidRPr="00202B1B">
              <w:rPr>
                <w:sz w:val="32"/>
                <w:szCs w:val="32"/>
              </w:rPr>
              <w:t>Commend</w:t>
            </w:r>
          </w:p>
        </w:tc>
        <w:tc>
          <w:tcPr>
            <w:tcW w:w="7484" w:type="dxa"/>
            <w:tcBorders>
              <w:bottom w:val="none" w:sz="0" w:space="0" w:color="auto"/>
            </w:tcBorders>
          </w:tcPr>
          <w:p w14:paraId="10862FB6" w14:textId="77777777" w:rsidR="009E6245" w:rsidRPr="00A4405E" w:rsidRDefault="009E6245" w:rsidP="00CC53F8">
            <w:pPr>
              <w:jc w:val="both"/>
              <w:cnfStyle w:val="100000000000" w:firstRow="1" w:lastRow="0" w:firstColumn="0" w:lastColumn="0" w:oddVBand="0" w:evenVBand="0" w:oddHBand="0" w:evenHBand="0" w:firstRowFirstColumn="0" w:firstRowLastColumn="0" w:lastRowFirstColumn="0" w:lastRowLastColumn="0"/>
              <w:rPr>
                <w:b w:val="0"/>
              </w:rPr>
            </w:pPr>
            <w:r w:rsidRPr="00A4405E">
              <w:rPr>
                <w:b w:val="0"/>
              </w:rPr>
              <w:t>I appreciate the time you spent on…</w:t>
            </w:r>
          </w:p>
          <w:p w14:paraId="06E10A6C" w14:textId="77777777" w:rsidR="009E6245" w:rsidRPr="00A4405E" w:rsidRDefault="009E6245" w:rsidP="00CC53F8">
            <w:pPr>
              <w:jc w:val="both"/>
              <w:cnfStyle w:val="100000000000" w:firstRow="1" w:lastRow="0" w:firstColumn="0" w:lastColumn="0" w:oddVBand="0" w:evenVBand="0" w:oddHBand="0" w:evenHBand="0" w:firstRowFirstColumn="0" w:firstRowLastColumn="0" w:lastRowFirstColumn="0" w:lastRowLastColumn="0"/>
              <w:rPr>
                <w:b w:val="0"/>
              </w:rPr>
            </w:pPr>
            <w:r w:rsidRPr="00A4405E">
              <w:rPr>
                <w:b w:val="0"/>
              </w:rPr>
              <w:t>In general, I am happy with your performance. I have been impressed with the way you have…</w:t>
            </w:r>
          </w:p>
        </w:tc>
      </w:tr>
      <w:tr w:rsidR="009E6245" w14:paraId="634D1F3E" w14:textId="77777777" w:rsidTr="00CC53F8">
        <w:tc>
          <w:tcPr>
            <w:cnfStyle w:val="001000000000" w:firstRow="0" w:lastRow="0" w:firstColumn="1" w:lastColumn="0" w:oddVBand="0" w:evenVBand="0" w:oddHBand="0" w:evenHBand="0" w:firstRowFirstColumn="0" w:firstRowLastColumn="0" w:lastRowFirstColumn="0" w:lastRowLastColumn="0"/>
            <w:tcW w:w="2972" w:type="dxa"/>
            <w:shd w:val="clear" w:color="auto" w:fill="D9E2F3" w:themeFill="accent1" w:themeFillTint="33"/>
            <w:vAlign w:val="center"/>
          </w:tcPr>
          <w:p w14:paraId="4241A963" w14:textId="77777777" w:rsidR="009E6245" w:rsidRPr="00202B1B" w:rsidRDefault="009E6245" w:rsidP="00CC53F8">
            <w:pPr>
              <w:jc w:val="center"/>
              <w:rPr>
                <w:sz w:val="32"/>
                <w:szCs w:val="32"/>
              </w:rPr>
            </w:pPr>
            <w:r w:rsidRPr="00202B1B">
              <w:rPr>
                <w:sz w:val="32"/>
                <w:szCs w:val="32"/>
              </w:rPr>
              <w:t>Recommend</w:t>
            </w:r>
          </w:p>
        </w:tc>
        <w:tc>
          <w:tcPr>
            <w:tcW w:w="7484" w:type="dxa"/>
          </w:tcPr>
          <w:p w14:paraId="6C0C24B0" w14:textId="77777777" w:rsidR="009E6245" w:rsidRDefault="009E6245" w:rsidP="00CC53F8">
            <w:pPr>
              <w:jc w:val="both"/>
              <w:cnfStyle w:val="000000000000" w:firstRow="0" w:lastRow="0" w:firstColumn="0" w:lastColumn="0" w:oddVBand="0" w:evenVBand="0" w:oddHBand="0" w:evenHBand="0" w:firstRowFirstColumn="0" w:firstRowLastColumn="0" w:lastRowFirstColumn="0" w:lastRowLastColumn="0"/>
            </w:pPr>
            <w:r>
              <w:t>One area where I’d like to see an improvement is…</w:t>
            </w:r>
          </w:p>
          <w:p w14:paraId="28E87018" w14:textId="77777777" w:rsidR="009E6245" w:rsidRDefault="009E6245" w:rsidP="00CC53F8">
            <w:pPr>
              <w:jc w:val="both"/>
              <w:cnfStyle w:val="000000000000" w:firstRow="0" w:lastRow="0" w:firstColumn="0" w:lastColumn="0" w:oddVBand="0" w:evenVBand="0" w:oddHBand="0" w:evenHBand="0" w:firstRowFirstColumn="0" w:firstRowLastColumn="0" w:lastRowFirstColumn="0" w:lastRowLastColumn="0"/>
            </w:pPr>
            <w:r>
              <w:t>Perhaps next time around you could also…</w:t>
            </w:r>
          </w:p>
          <w:p w14:paraId="782121CE" w14:textId="77777777" w:rsidR="009E6245" w:rsidRDefault="009E6245" w:rsidP="00CC53F8">
            <w:pPr>
              <w:jc w:val="both"/>
              <w:cnfStyle w:val="000000000000" w:firstRow="0" w:lastRow="0" w:firstColumn="0" w:lastColumn="0" w:oddVBand="0" w:evenVBand="0" w:oddHBand="0" w:evenHBand="0" w:firstRowFirstColumn="0" w:firstRowLastColumn="0" w:lastRowFirstColumn="0" w:lastRowLastColumn="0"/>
            </w:pPr>
            <w:r>
              <w:t>It’s not yet meeting my expectations. What I’d like to see is…</w:t>
            </w:r>
          </w:p>
          <w:p w14:paraId="2A1ADAEA" w14:textId="77777777" w:rsidR="009E6245" w:rsidRDefault="009E6245" w:rsidP="00CC53F8">
            <w:pPr>
              <w:jc w:val="both"/>
              <w:cnfStyle w:val="000000000000" w:firstRow="0" w:lastRow="0" w:firstColumn="0" w:lastColumn="0" w:oddVBand="0" w:evenVBand="0" w:oddHBand="0" w:evenHBand="0" w:firstRowFirstColumn="0" w:firstRowLastColumn="0" w:lastRowFirstColumn="0" w:lastRowLastColumn="0"/>
            </w:pPr>
            <w:r>
              <w:t>One way of developing your skills even further would be to…</w:t>
            </w:r>
          </w:p>
        </w:tc>
      </w:tr>
      <w:tr w:rsidR="009E6245" w14:paraId="6C9F16AA" w14:textId="77777777" w:rsidTr="00CC53F8">
        <w:tc>
          <w:tcPr>
            <w:cnfStyle w:val="001000000000" w:firstRow="0" w:lastRow="0" w:firstColumn="1" w:lastColumn="0" w:oddVBand="0" w:evenVBand="0" w:oddHBand="0" w:evenHBand="0" w:firstRowFirstColumn="0" w:firstRowLastColumn="0" w:lastRowFirstColumn="0" w:lastRowLastColumn="0"/>
            <w:tcW w:w="2972" w:type="dxa"/>
            <w:shd w:val="clear" w:color="auto" w:fill="D9E2F3" w:themeFill="accent1" w:themeFillTint="33"/>
            <w:vAlign w:val="center"/>
          </w:tcPr>
          <w:p w14:paraId="20B47E5E" w14:textId="77777777" w:rsidR="009E6245" w:rsidRPr="00202B1B" w:rsidRDefault="009E6245" w:rsidP="00CC53F8">
            <w:pPr>
              <w:jc w:val="center"/>
              <w:rPr>
                <w:sz w:val="32"/>
                <w:szCs w:val="32"/>
              </w:rPr>
            </w:pPr>
            <w:r w:rsidRPr="00202B1B">
              <w:rPr>
                <w:sz w:val="32"/>
                <w:szCs w:val="32"/>
              </w:rPr>
              <w:t>Commend</w:t>
            </w:r>
          </w:p>
        </w:tc>
        <w:tc>
          <w:tcPr>
            <w:tcW w:w="7484" w:type="dxa"/>
          </w:tcPr>
          <w:p w14:paraId="4760A4C1" w14:textId="77777777" w:rsidR="009E6245" w:rsidRDefault="009E6245" w:rsidP="00CC53F8">
            <w:pPr>
              <w:jc w:val="both"/>
              <w:cnfStyle w:val="000000000000" w:firstRow="0" w:lastRow="0" w:firstColumn="0" w:lastColumn="0" w:oddVBand="0" w:evenVBand="0" w:oddHBand="0" w:evenHBand="0" w:firstRowFirstColumn="0" w:firstRowLastColumn="0" w:lastRowFirstColumn="0" w:lastRowLastColumn="0"/>
            </w:pPr>
            <w:r>
              <w:t>I feel confident that once you implement the strategy/</w:t>
            </w:r>
            <w:proofErr w:type="spellStart"/>
            <w:r>
              <w:t>ies</w:t>
            </w:r>
            <w:proofErr w:type="spellEnd"/>
            <w:r>
              <w:t xml:space="preserve"> that we have been working on, it will go better next time.</w:t>
            </w:r>
          </w:p>
          <w:p w14:paraId="619D5A53" w14:textId="77777777" w:rsidR="009E6245" w:rsidRDefault="009E6245" w:rsidP="00CC53F8">
            <w:pPr>
              <w:jc w:val="both"/>
              <w:cnfStyle w:val="000000000000" w:firstRow="0" w:lastRow="0" w:firstColumn="0" w:lastColumn="0" w:oddVBand="0" w:evenVBand="0" w:oddHBand="0" w:evenHBand="0" w:firstRowFirstColumn="0" w:firstRowLastColumn="0" w:lastRowFirstColumn="0" w:lastRowLastColumn="0"/>
            </w:pPr>
            <w:r>
              <w:t>I appreciate your willingness to take on board feedback.</w:t>
            </w:r>
          </w:p>
        </w:tc>
      </w:tr>
    </w:tbl>
    <w:bookmarkEnd w:id="1"/>
    <w:p w14:paraId="62A5A674" w14:textId="11F77556" w:rsidR="0048758B" w:rsidRDefault="00202B1B" w:rsidP="002109CD">
      <w:pPr>
        <w:spacing w:before="120"/>
      </w:pPr>
      <w:r>
        <w:t>Then follow up with</w:t>
      </w:r>
      <w:r w:rsidR="008D4CB0">
        <w:t>:</w:t>
      </w:r>
      <w:r>
        <w:t xml:space="preserve"> </w:t>
      </w:r>
    </w:p>
    <w:tbl>
      <w:tblPr>
        <w:tblStyle w:val="GridTable1Light-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5C5FAE" w14:paraId="716918FF" w14:textId="77777777" w:rsidTr="005C5F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bottom w:val="none" w:sz="0" w:space="0" w:color="auto"/>
            </w:tcBorders>
            <w:shd w:val="clear" w:color="auto" w:fill="D9E2F3" w:themeFill="accent1" w:themeFillTint="33"/>
            <w:vAlign w:val="center"/>
          </w:tcPr>
          <w:p w14:paraId="0DB1BE43" w14:textId="50BD4BE9" w:rsidR="005C5FAE" w:rsidRPr="00202B1B" w:rsidRDefault="002C7D57" w:rsidP="00CC53F8">
            <w:pPr>
              <w:jc w:val="center"/>
              <w:rPr>
                <w:sz w:val="32"/>
                <w:szCs w:val="32"/>
              </w:rPr>
            </w:pPr>
            <w:r>
              <w:rPr>
                <w:sz w:val="32"/>
                <w:szCs w:val="32"/>
              </w:rPr>
              <w:t>So, t</w:t>
            </w:r>
            <w:r w:rsidR="005C5FAE">
              <w:rPr>
                <w:sz w:val="32"/>
                <w:szCs w:val="32"/>
              </w:rPr>
              <w:t>ell me what you are doing well</w:t>
            </w:r>
            <w:r>
              <w:rPr>
                <w:sz w:val="32"/>
                <w:szCs w:val="32"/>
              </w:rPr>
              <w:t>?</w:t>
            </w:r>
          </w:p>
        </w:tc>
      </w:tr>
      <w:tr w:rsidR="005C5FAE" w14:paraId="6C1A33D7" w14:textId="77777777" w:rsidTr="005C5FAE">
        <w:tc>
          <w:tcPr>
            <w:cnfStyle w:val="001000000000" w:firstRow="0" w:lastRow="0" w:firstColumn="1" w:lastColumn="0" w:oddVBand="0" w:evenVBand="0" w:oddHBand="0" w:evenHBand="0" w:firstRowFirstColumn="0" w:firstRowLastColumn="0" w:lastRowFirstColumn="0" w:lastRowLastColumn="0"/>
            <w:tcW w:w="5665" w:type="dxa"/>
            <w:shd w:val="clear" w:color="auto" w:fill="D9E2F3" w:themeFill="accent1" w:themeFillTint="33"/>
            <w:vAlign w:val="center"/>
          </w:tcPr>
          <w:p w14:paraId="67F0E060" w14:textId="6961BC29" w:rsidR="005C5FAE" w:rsidRPr="00202B1B" w:rsidRDefault="002C7D57" w:rsidP="00CC53F8">
            <w:pPr>
              <w:jc w:val="center"/>
              <w:rPr>
                <w:sz w:val="32"/>
                <w:szCs w:val="32"/>
              </w:rPr>
            </w:pPr>
            <w:r>
              <w:rPr>
                <w:sz w:val="32"/>
                <w:szCs w:val="32"/>
              </w:rPr>
              <w:t>Now, t</w:t>
            </w:r>
            <w:r w:rsidR="005C5FAE">
              <w:rPr>
                <w:sz w:val="32"/>
                <w:szCs w:val="32"/>
              </w:rPr>
              <w:t xml:space="preserve">ell me what </w:t>
            </w:r>
            <w:r w:rsidR="00C54649">
              <w:rPr>
                <w:sz w:val="32"/>
                <w:szCs w:val="32"/>
              </w:rPr>
              <w:t>else you need to do</w:t>
            </w:r>
            <w:r>
              <w:rPr>
                <w:sz w:val="32"/>
                <w:szCs w:val="32"/>
              </w:rPr>
              <w:t>?</w:t>
            </w:r>
          </w:p>
        </w:tc>
      </w:tr>
    </w:tbl>
    <w:p w14:paraId="30564A72" w14:textId="19E43EA5" w:rsidR="004B0724" w:rsidRPr="008D6E7C" w:rsidRDefault="004B0724" w:rsidP="002109CD">
      <w:pPr>
        <w:spacing w:before="120"/>
        <w:rPr>
          <w:rFonts w:ascii="Calibri Light" w:hAnsi="Calibri Light" w:cs="Calibri Light"/>
          <w:b/>
          <w:sz w:val="24"/>
          <w:szCs w:val="24"/>
        </w:rPr>
      </w:pPr>
      <w:r w:rsidRPr="008D6E7C">
        <w:rPr>
          <w:rFonts w:ascii="Calibri Light" w:hAnsi="Calibri Light" w:cs="Calibri Light"/>
          <w:b/>
          <w:sz w:val="24"/>
          <w:szCs w:val="24"/>
        </w:rPr>
        <w:t>Instructions</w:t>
      </w:r>
    </w:p>
    <w:p w14:paraId="7972BC46" w14:textId="4E5A4B5B" w:rsidR="004B0724" w:rsidRDefault="00274A95" w:rsidP="004B0724">
      <w:r>
        <w:t>Sp</w:t>
      </w:r>
      <w:r w:rsidR="00F74C88">
        <w:t>l</w:t>
      </w:r>
      <w:r>
        <w:t xml:space="preserve">it the group into pairs. Each person is to think </w:t>
      </w:r>
      <w:r w:rsidR="00A55E72">
        <w:t xml:space="preserve">of some feedback they wish to deliver which could be modelled on </w:t>
      </w:r>
      <w:r w:rsidR="00601CD1">
        <w:t>feedback</w:t>
      </w:r>
      <w:r w:rsidR="00A55E72">
        <w:t xml:space="preserve"> they recently </w:t>
      </w:r>
      <w:r w:rsidR="00601CD1">
        <w:t>delivered</w:t>
      </w:r>
      <w:r w:rsidR="00A55E72">
        <w:t xml:space="preserve"> to a team </w:t>
      </w:r>
      <w:r w:rsidR="00601CD1">
        <w:t>member</w:t>
      </w:r>
      <w:r w:rsidR="00A55E72">
        <w:t xml:space="preserve"> or are planning to do</w:t>
      </w:r>
      <w:r w:rsidR="00601CD1">
        <w:t xml:space="preserve"> so. </w:t>
      </w:r>
      <w:r w:rsidR="00AC26C1">
        <w:t xml:space="preserve">Allow a couple of </w:t>
      </w:r>
      <w:r w:rsidR="00745B0E">
        <w:t>minutes</w:t>
      </w:r>
      <w:r w:rsidR="00AC26C1">
        <w:t xml:space="preserve"> for each person to plan </w:t>
      </w:r>
      <w:r w:rsidR="00745B0E">
        <w:t>what</w:t>
      </w:r>
      <w:r w:rsidR="00AC26C1">
        <w:t xml:space="preserve"> they are going to say using the Commend – Recommend </w:t>
      </w:r>
      <w:r w:rsidR="00745B0E">
        <w:t>–</w:t>
      </w:r>
      <w:r w:rsidR="00AC26C1">
        <w:t xml:space="preserve"> C</w:t>
      </w:r>
      <w:r w:rsidR="00745B0E">
        <w:t>ommend model</w:t>
      </w:r>
      <w:r w:rsidR="00AF4DC7">
        <w:t xml:space="preserve"> then have them </w:t>
      </w:r>
      <w:r w:rsidR="000273FF">
        <w:t>deliver</w:t>
      </w:r>
      <w:r w:rsidR="00AF4DC7">
        <w:t xml:space="preserve"> the feedback. The other person is to listen</w:t>
      </w:r>
      <w:r w:rsidR="000273FF">
        <w:t xml:space="preserve"> and respond when the first person asks:</w:t>
      </w:r>
    </w:p>
    <w:p w14:paraId="19C7883F" w14:textId="77777777" w:rsidR="000273FF" w:rsidRDefault="000273FF" w:rsidP="000273FF">
      <w:pPr>
        <w:ind w:left="720"/>
      </w:pPr>
      <w:r>
        <w:t>So, tell me what you are doing well?</w:t>
      </w:r>
    </w:p>
    <w:p w14:paraId="4E13E011" w14:textId="16C29AC0" w:rsidR="000273FF" w:rsidRPr="008D6E7C" w:rsidRDefault="000273FF" w:rsidP="000273FF">
      <w:pPr>
        <w:ind w:left="720"/>
      </w:pPr>
      <w:r>
        <w:t>Now, tell me what needs to change?</w:t>
      </w:r>
    </w:p>
    <w:p w14:paraId="40657CE5" w14:textId="4A57DB76" w:rsidR="004B0724" w:rsidRDefault="000273FF">
      <w:r>
        <w:t>Then swap and repe</w:t>
      </w:r>
      <w:r w:rsidR="00104775">
        <w:t>at so that both people have the opportunity to deliver their feedback.</w:t>
      </w:r>
    </w:p>
    <w:p w14:paraId="7CC15495" w14:textId="7CCC5931" w:rsidR="004B0724" w:rsidRDefault="00CB6CAB" w:rsidP="00CB6CAB">
      <w:pPr>
        <w:jc w:val="center"/>
      </w:pPr>
      <w:r>
        <w:t>++++++++++</w:t>
      </w:r>
    </w:p>
    <w:p w14:paraId="0F643025" w14:textId="6FE470DE" w:rsidR="004B0724" w:rsidRDefault="00D321DE">
      <w:r>
        <w:t xml:space="preserve">As a group discuss </w:t>
      </w:r>
      <w:r w:rsidR="0044683B">
        <w:t xml:space="preserve">why </w:t>
      </w:r>
      <w:r w:rsidR="00CB6CAB">
        <w:t>sometimes</w:t>
      </w:r>
      <w:r w:rsidR="0044683B">
        <w:t xml:space="preserve"> we may be reluctant to give </w:t>
      </w:r>
      <w:r w:rsidR="00CB6CAB">
        <w:t>feedback</w:t>
      </w:r>
      <w:r w:rsidR="0044683B">
        <w:t xml:space="preserve">. </w:t>
      </w:r>
      <w:r w:rsidR="00CB6CAB">
        <w:t>This can</w:t>
      </w:r>
      <w:r w:rsidR="0044683B">
        <w:t xml:space="preserve"> include</w:t>
      </w:r>
      <w:r w:rsidR="00CB6CAB">
        <w:t>:</w:t>
      </w:r>
    </w:p>
    <w:p w14:paraId="29CAF7D9" w14:textId="18130D1D" w:rsidR="00CB6CAB" w:rsidRDefault="008B61E9" w:rsidP="008B61E9">
      <w:pPr>
        <w:pStyle w:val="ListParagraph"/>
        <w:numPr>
          <w:ilvl w:val="0"/>
          <w:numId w:val="6"/>
        </w:numPr>
      </w:pPr>
      <w:r>
        <w:t>Not knowing how the other person will respond</w:t>
      </w:r>
    </w:p>
    <w:p w14:paraId="2DEAD652" w14:textId="41D9D74D" w:rsidR="00F4238A" w:rsidRDefault="00F4238A" w:rsidP="008B61E9">
      <w:pPr>
        <w:pStyle w:val="ListParagraph"/>
        <w:numPr>
          <w:ilvl w:val="0"/>
          <w:numId w:val="6"/>
        </w:numPr>
      </w:pPr>
      <w:r>
        <w:t>Fearing repercussion especially if giving feedback to a more senior person</w:t>
      </w:r>
    </w:p>
    <w:p w14:paraId="7FDAC530" w14:textId="54BF8CFA" w:rsidR="00F4238A" w:rsidRDefault="003F7929" w:rsidP="008B61E9">
      <w:pPr>
        <w:pStyle w:val="ListParagraph"/>
        <w:numPr>
          <w:ilvl w:val="0"/>
          <w:numId w:val="6"/>
        </w:numPr>
      </w:pPr>
      <w:r>
        <w:t xml:space="preserve">Feeling awkward </w:t>
      </w:r>
      <w:r w:rsidR="009A3A80">
        <w:t>and vulnerable</w:t>
      </w:r>
    </w:p>
    <w:p w14:paraId="53903B45" w14:textId="38BF78AB" w:rsidR="009A3A80" w:rsidRDefault="009A3A80" w:rsidP="008B61E9">
      <w:pPr>
        <w:pStyle w:val="ListParagraph"/>
        <w:numPr>
          <w:ilvl w:val="0"/>
          <w:numId w:val="6"/>
        </w:numPr>
      </w:pPr>
      <w:r>
        <w:t>Not being confident of saying the right thing or using the right words</w:t>
      </w:r>
    </w:p>
    <w:p w14:paraId="24851063" w14:textId="609D2CED" w:rsidR="002109CD" w:rsidRDefault="002109CD" w:rsidP="008B61E9">
      <w:pPr>
        <w:pStyle w:val="ListParagraph"/>
        <w:numPr>
          <w:ilvl w:val="0"/>
          <w:numId w:val="6"/>
        </w:numPr>
      </w:pPr>
      <w:r>
        <w:t>Not wanting to damage th</w:t>
      </w:r>
      <w:r w:rsidR="00A10131">
        <w:t>e</w:t>
      </w:r>
      <w:r>
        <w:t xml:space="preserve"> relationship</w:t>
      </w:r>
    </w:p>
    <w:p w14:paraId="043AD23E" w14:textId="45D179CC" w:rsidR="004B0724" w:rsidRDefault="003857AB">
      <w:r>
        <w:t>Ask how can we get past this fear or reluctance?</w:t>
      </w:r>
    </w:p>
    <w:p w14:paraId="24FF4244" w14:textId="6F9DF315" w:rsidR="004B0724" w:rsidRDefault="004B0724">
      <w:r>
        <w:br w:type="page"/>
      </w:r>
    </w:p>
    <w:p w14:paraId="18EC5618" w14:textId="412C856E" w:rsidR="004B0724" w:rsidRPr="008D6E7C" w:rsidRDefault="004B0724" w:rsidP="004B0724">
      <w:pPr>
        <w:rPr>
          <w:rFonts w:ascii="Calibri Light" w:hAnsi="Calibri Light" w:cs="Calibri Light"/>
          <w:b/>
          <w:sz w:val="36"/>
          <w:szCs w:val="36"/>
        </w:rPr>
      </w:pPr>
      <w:r w:rsidRPr="008D6E7C">
        <w:rPr>
          <w:rFonts w:ascii="Calibri Light" w:hAnsi="Calibri Light" w:cs="Calibri Light"/>
          <w:b/>
          <w:sz w:val="36"/>
          <w:szCs w:val="36"/>
        </w:rPr>
        <w:lastRenderedPageBreak/>
        <w:t xml:space="preserve">Activity </w:t>
      </w:r>
      <w:r w:rsidR="003857AB">
        <w:rPr>
          <w:rFonts w:ascii="Calibri Light" w:hAnsi="Calibri Light" w:cs="Calibri Light"/>
          <w:b/>
          <w:sz w:val="36"/>
          <w:szCs w:val="36"/>
        </w:rPr>
        <w:t>5</w:t>
      </w:r>
      <w:r w:rsidRPr="008D6E7C">
        <w:rPr>
          <w:rFonts w:ascii="Calibri Light" w:hAnsi="Calibri Light" w:cs="Calibri Light"/>
          <w:b/>
          <w:sz w:val="36"/>
          <w:szCs w:val="36"/>
        </w:rPr>
        <w:t xml:space="preserve">: </w:t>
      </w:r>
      <w:r w:rsidR="006A452B">
        <w:rPr>
          <w:rFonts w:ascii="Calibri Light" w:hAnsi="Calibri Light" w:cs="Calibri Light"/>
          <w:b/>
          <w:sz w:val="36"/>
          <w:szCs w:val="36"/>
        </w:rPr>
        <w:t>Where is my team headed</w:t>
      </w:r>
      <w:r w:rsidR="00223F90">
        <w:rPr>
          <w:rFonts w:ascii="Calibri Light" w:hAnsi="Calibri Light" w:cs="Calibri Light"/>
          <w:b/>
          <w:sz w:val="36"/>
          <w:szCs w:val="36"/>
        </w:rPr>
        <w:t>?</w:t>
      </w:r>
    </w:p>
    <w:p w14:paraId="3DAFA8B1" w14:textId="77777777" w:rsidR="004B0724" w:rsidRPr="008D6E7C" w:rsidRDefault="004B0724" w:rsidP="004B0724">
      <w:pPr>
        <w:rPr>
          <w:rFonts w:ascii="Calibri Light" w:hAnsi="Calibri Light" w:cs="Calibri Light"/>
          <w:b/>
          <w:sz w:val="24"/>
          <w:szCs w:val="24"/>
        </w:rPr>
      </w:pPr>
      <w:r w:rsidRPr="008D6E7C">
        <w:rPr>
          <w:rFonts w:ascii="Calibri Light" w:hAnsi="Calibri Light" w:cs="Calibri Light"/>
          <w:b/>
          <w:sz w:val="24"/>
          <w:szCs w:val="24"/>
        </w:rPr>
        <w:t>Introduction</w:t>
      </w:r>
    </w:p>
    <w:p w14:paraId="3BF5804C" w14:textId="19A16EC7" w:rsidR="00D3046B" w:rsidRDefault="00472893" w:rsidP="00472893">
      <w:r>
        <w:t>Tuckman's model (1965) describes four stages of team development</w:t>
      </w:r>
      <w:r w:rsidR="00D3046B">
        <w:t xml:space="preserve">. </w:t>
      </w:r>
      <w:r>
        <w:t>These stages are not always distinct but often merge into each other. Teams may move back and forth between them as new members join, new challenges emerge, or changes are introduced</w:t>
      </w:r>
      <w:r w:rsidR="00D3046B">
        <w:t xml:space="preserve">. As a </w:t>
      </w:r>
      <w:r w:rsidR="00541A46">
        <w:t>supervisor</w:t>
      </w:r>
      <w:r w:rsidR="00D3046B">
        <w:t xml:space="preserve"> having an </w:t>
      </w:r>
      <w:r w:rsidR="00541A46">
        <w:t>awareness</w:t>
      </w:r>
      <w:r w:rsidR="00D3046B">
        <w:t xml:space="preserve"> of </w:t>
      </w:r>
      <w:r w:rsidR="00541A46">
        <w:t>which stage your team is at</w:t>
      </w:r>
      <w:r w:rsidR="00D3046B">
        <w:t xml:space="preserve"> </w:t>
      </w:r>
      <w:r w:rsidR="00541A46">
        <w:t xml:space="preserve">will allow you to </w:t>
      </w:r>
      <w:r w:rsidR="00245996">
        <w:t>change your approach.</w:t>
      </w:r>
      <w:r w:rsidR="0053686D">
        <w:t xml:space="preserve"> Here is a </w:t>
      </w:r>
      <w:r w:rsidR="007F7F46">
        <w:t>brief description of</w:t>
      </w:r>
      <w:r w:rsidR="0053686D">
        <w:t xml:space="preserve"> each stage.</w:t>
      </w:r>
    </w:p>
    <w:tbl>
      <w:tblPr>
        <w:tblStyle w:val="TableGrid"/>
        <w:tblW w:w="5000" w:type="pct"/>
        <w:tblLook w:val="04A0" w:firstRow="1" w:lastRow="0" w:firstColumn="1" w:lastColumn="0" w:noHBand="0" w:noVBand="1"/>
      </w:tblPr>
      <w:tblGrid>
        <w:gridCol w:w="2018"/>
        <w:gridCol w:w="2454"/>
        <w:gridCol w:w="2277"/>
        <w:gridCol w:w="2267"/>
      </w:tblGrid>
      <w:tr w:rsidR="00361A9E" w:rsidRPr="00361A9E" w14:paraId="5503A913" w14:textId="77777777" w:rsidTr="00CC53F8">
        <w:trPr>
          <w:trHeight w:val="20"/>
        </w:trPr>
        <w:tc>
          <w:tcPr>
            <w:tcW w:w="1119" w:type="pct"/>
            <w:shd w:val="clear" w:color="auto" w:fill="D9E2F3" w:themeFill="accent1" w:themeFillTint="33"/>
          </w:tcPr>
          <w:p w14:paraId="4E13202F" w14:textId="77777777" w:rsidR="00361A9E" w:rsidRPr="00361A9E" w:rsidRDefault="00361A9E" w:rsidP="00361A9E">
            <w:r w:rsidRPr="00361A9E">
              <w:rPr>
                <w:b/>
                <w:bCs/>
              </w:rPr>
              <w:t xml:space="preserve">Stage 1 – Forming </w:t>
            </w:r>
          </w:p>
        </w:tc>
        <w:tc>
          <w:tcPr>
            <w:tcW w:w="1361" w:type="pct"/>
            <w:shd w:val="clear" w:color="auto" w:fill="D9E2F3" w:themeFill="accent1" w:themeFillTint="33"/>
          </w:tcPr>
          <w:p w14:paraId="4EC6928D" w14:textId="77777777" w:rsidR="00361A9E" w:rsidRPr="00361A9E" w:rsidRDefault="00361A9E" w:rsidP="00361A9E">
            <w:r w:rsidRPr="00361A9E">
              <w:rPr>
                <w:b/>
                <w:bCs/>
              </w:rPr>
              <w:t>Stage 2 - Storming</w:t>
            </w:r>
          </w:p>
        </w:tc>
        <w:tc>
          <w:tcPr>
            <w:tcW w:w="1263" w:type="pct"/>
            <w:shd w:val="clear" w:color="auto" w:fill="D9E2F3" w:themeFill="accent1" w:themeFillTint="33"/>
          </w:tcPr>
          <w:p w14:paraId="32F0FF25" w14:textId="77777777" w:rsidR="00361A9E" w:rsidRPr="00361A9E" w:rsidRDefault="00361A9E" w:rsidP="00361A9E">
            <w:r w:rsidRPr="00361A9E">
              <w:rPr>
                <w:b/>
                <w:bCs/>
              </w:rPr>
              <w:t>Stage 3 - Norming</w:t>
            </w:r>
          </w:p>
        </w:tc>
        <w:tc>
          <w:tcPr>
            <w:tcW w:w="1257" w:type="pct"/>
            <w:shd w:val="clear" w:color="auto" w:fill="D9E2F3" w:themeFill="accent1" w:themeFillTint="33"/>
          </w:tcPr>
          <w:p w14:paraId="6278F2B3" w14:textId="77777777" w:rsidR="00361A9E" w:rsidRPr="00361A9E" w:rsidRDefault="00361A9E" w:rsidP="00361A9E">
            <w:r w:rsidRPr="00361A9E">
              <w:rPr>
                <w:b/>
                <w:bCs/>
              </w:rPr>
              <w:t>Stage 4 - Performing</w:t>
            </w:r>
          </w:p>
        </w:tc>
      </w:tr>
      <w:tr w:rsidR="00361A9E" w:rsidRPr="00361A9E" w14:paraId="17346AF1" w14:textId="77777777" w:rsidTr="005144F4">
        <w:trPr>
          <w:trHeight w:val="1676"/>
        </w:trPr>
        <w:tc>
          <w:tcPr>
            <w:tcW w:w="1119" w:type="pct"/>
          </w:tcPr>
          <w:p w14:paraId="6C1FFD99" w14:textId="5D5D0D4D" w:rsidR="00361A9E" w:rsidRPr="00361A9E" w:rsidRDefault="00850394" w:rsidP="00361A9E">
            <w:r w:rsidRPr="00850394">
              <w:t>This stage is usually characterised by uncertainty regarding team member roles and the operation of the team itself</w:t>
            </w:r>
            <w:r w:rsidR="008D4CB0">
              <w:t>.</w:t>
            </w:r>
          </w:p>
        </w:tc>
        <w:tc>
          <w:tcPr>
            <w:tcW w:w="1361" w:type="pct"/>
          </w:tcPr>
          <w:p w14:paraId="57AFE111" w14:textId="7C658101" w:rsidR="00361A9E" w:rsidRPr="00361A9E" w:rsidRDefault="00FC2C1F" w:rsidP="00361A9E">
            <w:r w:rsidRPr="00FC2C1F">
              <w:t>The second stage consists of establishing a clearer understanding of the team's expected outcomes and the roles team members play to achieve those outcomes.</w:t>
            </w:r>
          </w:p>
        </w:tc>
        <w:tc>
          <w:tcPr>
            <w:tcW w:w="1263" w:type="pct"/>
          </w:tcPr>
          <w:p w14:paraId="33FA242D" w14:textId="119CC6A3" w:rsidR="00361A9E" w:rsidRPr="00361A9E" w:rsidRDefault="0008788D" w:rsidP="005D0534">
            <w:r w:rsidRPr="0008788D">
              <w:t>The norming stage of the team evolution process comes about as members become involved in working out basic operational ground rules within the group</w:t>
            </w:r>
            <w:r w:rsidR="00F96A19">
              <w:t>.</w:t>
            </w:r>
          </w:p>
        </w:tc>
        <w:tc>
          <w:tcPr>
            <w:tcW w:w="1257" w:type="pct"/>
          </w:tcPr>
          <w:p w14:paraId="7FB67F09" w14:textId="228E6E9C" w:rsidR="00361A9E" w:rsidRPr="00361A9E" w:rsidRDefault="005144F4" w:rsidP="00840110">
            <w:r w:rsidRPr="005144F4">
              <w:t>By this stage most of the initial problems and issues will have been overcome through a process of negotiation by the team members involved.</w:t>
            </w:r>
          </w:p>
        </w:tc>
      </w:tr>
    </w:tbl>
    <w:p w14:paraId="129EAD2A" w14:textId="6C65E2F8" w:rsidR="0053686D" w:rsidRDefault="0053686D" w:rsidP="00472893"/>
    <w:p w14:paraId="44EF51A2" w14:textId="420103A4" w:rsidR="004B0724" w:rsidRPr="008D6E7C" w:rsidRDefault="004B0724" w:rsidP="00472893">
      <w:pPr>
        <w:rPr>
          <w:rFonts w:ascii="Calibri Light" w:hAnsi="Calibri Light" w:cs="Calibri Light"/>
          <w:b/>
          <w:sz w:val="24"/>
          <w:szCs w:val="24"/>
        </w:rPr>
      </w:pPr>
      <w:r w:rsidRPr="008D6E7C">
        <w:rPr>
          <w:rFonts w:ascii="Calibri Light" w:hAnsi="Calibri Light" w:cs="Calibri Light"/>
          <w:b/>
          <w:sz w:val="24"/>
          <w:szCs w:val="24"/>
        </w:rPr>
        <w:t>Instructions</w:t>
      </w:r>
    </w:p>
    <w:p w14:paraId="2C1B811B" w14:textId="467D05D9" w:rsidR="004B0724" w:rsidRDefault="00AD719B" w:rsidP="004B0724">
      <w:r>
        <w:t xml:space="preserve">As a </w:t>
      </w:r>
      <w:r w:rsidR="00471FA4">
        <w:t>group discu</w:t>
      </w:r>
      <w:r w:rsidR="00F96A19">
        <w:t>s</w:t>
      </w:r>
      <w:r w:rsidR="00471FA4">
        <w:t xml:space="preserve">s each of the following scenarios </w:t>
      </w:r>
      <w:r>
        <w:t>and decide</w:t>
      </w:r>
      <w:r w:rsidR="00471FA4">
        <w:t xml:space="preserve"> w</w:t>
      </w:r>
      <w:r>
        <w:t>h</w:t>
      </w:r>
      <w:r w:rsidR="00471FA4">
        <w:t>ich stage th</w:t>
      </w:r>
      <w:r>
        <w:t>e</w:t>
      </w:r>
      <w:r w:rsidR="00471FA4">
        <w:t xml:space="preserve"> team is at and </w:t>
      </w:r>
      <w:r>
        <w:t>what actions the supervisor can take to move the team forward.</w:t>
      </w:r>
    </w:p>
    <w:p w14:paraId="696E5C01" w14:textId="77777777" w:rsidR="00A547BF" w:rsidRPr="00A547BF" w:rsidRDefault="00A547BF" w:rsidP="00A547BF">
      <w:pPr>
        <w:rPr>
          <w:b/>
          <w:bCs/>
        </w:rPr>
      </w:pPr>
      <w:r w:rsidRPr="00A547BF">
        <w:rPr>
          <w:b/>
          <w:bCs/>
        </w:rPr>
        <w:t>Scenario 1</w:t>
      </w:r>
    </w:p>
    <w:p w14:paraId="07BE9A3E" w14:textId="5CD4C3F4" w:rsidR="00A547BF" w:rsidRDefault="00A547BF" w:rsidP="00A547BF">
      <w:r>
        <w:t>Your team has embarked on a weekend retreat at a resort just outside the city. On the second day, over half of the participants do not show up at a morning meeting. You hear that they were at the resort bar late the evening before.</w:t>
      </w:r>
    </w:p>
    <w:p w14:paraId="56659E24" w14:textId="77777777" w:rsidR="00A547BF" w:rsidRPr="00A547BF" w:rsidRDefault="00A547BF" w:rsidP="00A547BF">
      <w:pPr>
        <w:rPr>
          <w:b/>
          <w:bCs/>
        </w:rPr>
      </w:pPr>
      <w:r w:rsidRPr="00A547BF">
        <w:rPr>
          <w:b/>
          <w:bCs/>
        </w:rPr>
        <w:t>Scenario 2</w:t>
      </w:r>
    </w:p>
    <w:p w14:paraId="362FF6E5" w14:textId="29866AD3" w:rsidR="00A547BF" w:rsidRDefault="00A547BF" w:rsidP="00A547BF">
      <w:r>
        <w:t>At your first staff meeting, everyone is very quiet. No one will answer questions, offer ideas or provide information.</w:t>
      </w:r>
    </w:p>
    <w:p w14:paraId="2DB030EE" w14:textId="77777777" w:rsidR="00A547BF" w:rsidRPr="00A547BF" w:rsidRDefault="00A547BF" w:rsidP="00A547BF">
      <w:pPr>
        <w:rPr>
          <w:b/>
          <w:bCs/>
        </w:rPr>
      </w:pPr>
      <w:r w:rsidRPr="00A547BF">
        <w:rPr>
          <w:b/>
          <w:bCs/>
        </w:rPr>
        <w:t>Scenario 3</w:t>
      </w:r>
    </w:p>
    <w:p w14:paraId="691F75C6" w14:textId="1988BC65" w:rsidR="00A547BF" w:rsidRDefault="00A547BF" w:rsidP="00A547BF">
      <w:r>
        <w:t>Your team has been working together for about six weeks. At a staff meeting, two members disagree about the approach for a certain task. The argument becomes very heated.</w:t>
      </w:r>
    </w:p>
    <w:p w14:paraId="7DAE0DA0" w14:textId="77777777" w:rsidR="00A547BF" w:rsidRPr="00A547BF" w:rsidRDefault="00A547BF" w:rsidP="00A547BF">
      <w:pPr>
        <w:rPr>
          <w:b/>
          <w:bCs/>
        </w:rPr>
      </w:pPr>
      <w:r w:rsidRPr="00A547BF">
        <w:rPr>
          <w:b/>
          <w:bCs/>
        </w:rPr>
        <w:t>Scenario 4</w:t>
      </w:r>
    </w:p>
    <w:p w14:paraId="53C8596D" w14:textId="0FF9A373" w:rsidR="00AD719B" w:rsidRDefault="00A547BF" w:rsidP="00A547BF">
      <w:r>
        <w:t>Your team has been working together for about six months. In recent meetings, you feel invisible – they don’t seem to need you around anymore and are functioning on their own.</w:t>
      </w:r>
    </w:p>
    <w:p w14:paraId="44A0BFA3" w14:textId="65E4BA76" w:rsidR="004B0724" w:rsidRDefault="004B0724"/>
    <w:p w14:paraId="12D23070" w14:textId="2498FDEC" w:rsidR="004B0724" w:rsidRDefault="004B0724"/>
    <w:p w14:paraId="1C521A48" w14:textId="14C703F1" w:rsidR="004B0724" w:rsidRDefault="004B0724">
      <w:r>
        <w:br w:type="page"/>
      </w:r>
    </w:p>
    <w:p w14:paraId="35596571" w14:textId="3A0188CD" w:rsidR="004B0724" w:rsidRPr="008D6E7C" w:rsidRDefault="004B0724" w:rsidP="004B0724">
      <w:pPr>
        <w:rPr>
          <w:rFonts w:ascii="Calibri Light" w:hAnsi="Calibri Light" w:cs="Calibri Light"/>
          <w:b/>
          <w:sz w:val="36"/>
          <w:szCs w:val="36"/>
        </w:rPr>
      </w:pPr>
      <w:r w:rsidRPr="008D6E7C">
        <w:rPr>
          <w:rFonts w:ascii="Calibri Light" w:hAnsi="Calibri Light" w:cs="Calibri Light"/>
          <w:b/>
          <w:sz w:val="36"/>
          <w:szCs w:val="36"/>
        </w:rPr>
        <w:lastRenderedPageBreak/>
        <w:t xml:space="preserve">Activity </w:t>
      </w:r>
      <w:r w:rsidR="00C479E2">
        <w:rPr>
          <w:rFonts w:ascii="Calibri Light" w:hAnsi="Calibri Light" w:cs="Calibri Light"/>
          <w:b/>
          <w:sz w:val="36"/>
          <w:szCs w:val="36"/>
        </w:rPr>
        <w:t>6</w:t>
      </w:r>
      <w:r w:rsidRPr="008D6E7C">
        <w:rPr>
          <w:rFonts w:ascii="Calibri Light" w:hAnsi="Calibri Light" w:cs="Calibri Light"/>
          <w:b/>
          <w:sz w:val="36"/>
          <w:szCs w:val="36"/>
        </w:rPr>
        <w:t xml:space="preserve">: </w:t>
      </w:r>
      <w:r w:rsidR="000D2AB7">
        <w:rPr>
          <w:rFonts w:ascii="Calibri Light" w:hAnsi="Calibri Light" w:cs="Calibri Light"/>
          <w:b/>
          <w:sz w:val="36"/>
          <w:szCs w:val="36"/>
        </w:rPr>
        <w:t>Resolving Conflict</w:t>
      </w:r>
    </w:p>
    <w:p w14:paraId="419560B7" w14:textId="77777777" w:rsidR="004B0724" w:rsidRPr="008D6E7C" w:rsidRDefault="004B0724" w:rsidP="004B0724">
      <w:pPr>
        <w:rPr>
          <w:rFonts w:ascii="Calibri Light" w:hAnsi="Calibri Light" w:cs="Calibri Light"/>
          <w:b/>
          <w:sz w:val="24"/>
          <w:szCs w:val="24"/>
        </w:rPr>
      </w:pPr>
      <w:r w:rsidRPr="008D6E7C">
        <w:rPr>
          <w:rFonts w:ascii="Calibri Light" w:hAnsi="Calibri Light" w:cs="Calibri Light"/>
          <w:b/>
          <w:sz w:val="24"/>
          <w:szCs w:val="24"/>
        </w:rPr>
        <w:t>Introduction</w:t>
      </w:r>
    </w:p>
    <w:p w14:paraId="5AAF757D" w14:textId="32C38AC0" w:rsidR="0073025F" w:rsidRDefault="0073025F" w:rsidP="004B0724">
      <w:r>
        <w:t xml:space="preserve">Resolving conflict between team members </w:t>
      </w:r>
      <w:r w:rsidR="00201D7A">
        <w:t xml:space="preserve">is part of the skills required by </w:t>
      </w:r>
      <w:r w:rsidR="00CC5C27">
        <w:t>supervisors. Using a process and a tool will improve the chance of successful resolution</w:t>
      </w:r>
      <w:r w:rsidR="006B5FE2">
        <w:t>.</w:t>
      </w:r>
      <w:r w:rsidR="004D3424">
        <w:t xml:space="preserve"> A usefu</w:t>
      </w:r>
      <w:r w:rsidR="00A67491">
        <w:t>l</w:t>
      </w:r>
      <w:r w:rsidR="004D3424">
        <w:t xml:space="preserve"> technique is</w:t>
      </w:r>
      <w:r w:rsidR="00171296">
        <w:t xml:space="preserve"> OPEN</w:t>
      </w:r>
      <w:r w:rsidR="00A67491">
        <w:t>:</w:t>
      </w:r>
    </w:p>
    <w:tbl>
      <w:tblPr>
        <w:tblStyle w:val="TableGrid"/>
        <w:tblW w:w="0" w:type="auto"/>
        <w:tblLook w:val="04A0" w:firstRow="1" w:lastRow="0" w:firstColumn="1" w:lastColumn="0" w:noHBand="0" w:noVBand="1"/>
      </w:tblPr>
      <w:tblGrid>
        <w:gridCol w:w="562"/>
        <w:gridCol w:w="7938"/>
      </w:tblGrid>
      <w:tr w:rsidR="009D4B58" w:rsidRPr="009D4B58" w14:paraId="3737D038" w14:textId="77777777" w:rsidTr="009D4B58">
        <w:tc>
          <w:tcPr>
            <w:tcW w:w="562" w:type="dxa"/>
            <w:vMerge w:val="restart"/>
          </w:tcPr>
          <w:p w14:paraId="5698F527" w14:textId="4291F666" w:rsidR="009D4B58" w:rsidRPr="009D4B58" w:rsidRDefault="009D4B58" w:rsidP="009D4B58">
            <w:pPr>
              <w:jc w:val="center"/>
              <w:rPr>
                <w:b/>
                <w:bCs/>
              </w:rPr>
            </w:pPr>
            <w:r w:rsidRPr="009D4B58">
              <w:rPr>
                <w:b/>
                <w:bCs/>
              </w:rPr>
              <w:t>O</w:t>
            </w:r>
          </w:p>
        </w:tc>
        <w:tc>
          <w:tcPr>
            <w:tcW w:w="7938" w:type="dxa"/>
          </w:tcPr>
          <w:p w14:paraId="655CE130" w14:textId="0621B7E8" w:rsidR="009D4B58" w:rsidRPr="003460C1" w:rsidRDefault="009D4B58" w:rsidP="00416D75">
            <w:pPr>
              <w:rPr>
                <w:b/>
                <w:bCs/>
              </w:rPr>
            </w:pPr>
            <w:r w:rsidRPr="003460C1">
              <w:rPr>
                <w:b/>
                <w:bCs/>
              </w:rPr>
              <w:t>On the Table</w:t>
            </w:r>
          </w:p>
        </w:tc>
      </w:tr>
      <w:tr w:rsidR="009D4B58" w:rsidRPr="009D4B58" w14:paraId="589E1007" w14:textId="77777777" w:rsidTr="009D4B58">
        <w:tc>
          <w:tcPr>
            <w:tcW w:w="562" w:type="dxa"/>
            <w:vMerge/>
          </w:tcPr>
          <w:p w14:paraId="1A3978E4" w14:textId="77777777" w:rsidR="009D4B58" w:rsidRPr="009D4B58" w:rsidRDefault="009D4B58" w:rsidP="009D4B58">
            <w:pPr>
              <w:jc w:val="center"/>
              <w:rPr>
                <w:b/>
                <w:bCs/>
              </w:rPr>
            </w:pPr>
          </w:p>
        </w:tc>
        <w:tc>
          <w:tcPr>
            <w:tcW w:w="7938" w:type="dxa"/>
          </w:tcPr>
          <w:p w14:paraId="733BCFC1" w14:textId="1C418FE1" w:rsidR="009D4B58" w:rsidRPr="009D4B58" w:rsidRDefault="009D4B58" w:rsidP="00416D75">
            <w:r w:rsidRPr="009D4B58">
              <w:t>Identify positions, perceptions, interests, needs, concerns, goals, motivations...</w:t>
            </w:r>
          </w:p>
        </w:tc>
      </w:tr>
      <w:tr w:rsidR="009D4B58" w:rsidRPr="009D4B58" w14:paraId="7DC627C0" w14:textId="77777777" w:rsidTr="009D4B58">
        <w:tc>
          <w:tcPr>
            <w:tcW w:w="562" w:type="dxa"/>
            <w:vMerge w:val="restart"/>
          </w:tcPr>
          <w:p w14:paraId="223E0CFD" w14:textId="4011F798" w:rsidR="009D4B58" w:rsidRPr="009D4B58" w:rsidRDefault="009D4B58" w:rsidP="009D4B58">
            <w:pPr>
              <w:jc w:val="center"/>
              <w:rPr>
                <w:b/>
                <w:bCs/>
              </w:rPr>
            </w:pPr>
            <w:r w:rsidRPr="009D4B58">
              <w:rPr>
                <w:b/>
                <w:bCs/>
              </w:rPr>
              <w:t>P</w:t>
            </w:r>
          </w:p>
        </w:tc>
        <w:tc>
          <w:tcPr>
            <w:tcW w:w="7938" w:type="dxa"/>
          </w:tcPr>
          <w:p w14:paraId="02F4A0B6" w14:textId="685E1E4E" w:rsidR="009D4B58" w:rsidRPr="003460C1" w:rsidRDefault="009D4B58" w:rsidP="00416D75">
            <w:pPr>
              <w:rPr>
                <w:b/>
                <w:bCs/>
              </w:rPr>
            </w:pPr>
            <w:r w:rsidRPr="003460C1">
              <w:rPr>
                <w:b/>
                <w:bCs/>
              </w:rPr>
              <w:t>Put the Problem into Focus</w:t>
            </w:r>
          </w:p>
        </w:tc>
      </w:tr>
      <w:tr w:rsidR="009D4B58" w:rsidRPr="009D4B58" w14:paraId="51A8218E" w14:textId="77777777" w:rsidTr="009D4B58">
        <w:tc>
          <w:tcPr>
            <w:tcW w:w="562" w:type="dxa"/>
            <w:vMerge/>
          </w:tcPr>
          <w:p w14:paraId="2FC8CA0E" w14:textId="77777777" w:rsidR="009D4B58" w:rsidRPr="009D4B58" w:rsidRDefault="009D4B58" w:rsidP="009D4B58">
            <w:pPr>
              <w:jc w:val="center"/>
              <w:rPr>
                <w:b/>
                <w:bCs/>
              </w:rPr>
            </w:pPr>
          </w:p>
        </w:tc>
        <w:tc>
          <w:tcPr>
            <w:tcW w:w="7938" w:type="dxa"/>
          </w:tcPr>
          <w:p w14:paraId="35EFF574" w14:textId="7DBD8A8C" w:rsidR="009D4B58" w:rsidRPr="009D4B58" w:rsidRDefault="009D4B58" w:rsidP="00416D75">
            <w:r w:rsidRPr="009D4B58">
              <w:t>What is the problem? What is not the problem?</w:t>
            </w:r>
          </w:p>
        </w:tc>
      </w:tr>
      <w:tr w:rsidR="009D4B58" w:rsidRPr="009D4B58" w14:paraId="658B58F7" w14:textId="77777777" w:rsidTr="009D4B58">
        <w:tc>
          <w:tcPr>
            <w:tcW w:w="562" w:type="dxa"/>
            <w:vMerge/>
          </w:tcPr>
          <w:p w14:paraId="52688A9B" w14:textId="77777777" w:rsidR="009D4B58" w:rsidRPr="009D4B58" w:rsidRDefault="009D4B58" w:rsidP="009D4B58">
            <w:pPr>
              <w:jc w:val="center"/>
              <w:rPr>
                <w:b/>
                <w:bCs/>
              </w:rPr>
            </w:pPr>
          </w:p>
        </w:tc>
        <w:tc>
          <w:tcPr>
            <w:tcW w:w="7938" w:type="dxa"/>
          </w:tcPr>
          <w:p w14:paraId="3A1C2A30" w14:textId="6B79127F" w:rsidR="009D4B58" w:rsidRPr="009D4B58" w:rsidRDefault="009D4B58" w:rsidP="00416D75">
            <w:r w:rsidRPr="009D4B58">
              <w:t>Make sure you identify the real root cause. Problems are often not what they seem!</w:t>
            </w:r>
          </w:p>
        </w:tc>
      </w:tr>
      <w:tr w:rsidR="009D4B58" w:rsidRPr="009D4B58" w14:paraId="1189343B" w14:textId="77777777" w:rsidTr="009D4B58">
        <w:tc>
          <w:tcPr>
            <w:tcW w:w="562" w:type="dxa"/>
            <w:vMerge w:val="restart"/>
          </w:tcPr>
          <w:p w14:paraId="6F15BFF4" w14:textId="65D26196" w:rsidR="009D4B58" w:rsidRPr="009D4B58" w:rsidRDefault="009D4B58" w:rsidP="009D4B58">
            <w:pPr>
              <w:jc w:val="center"/>
              <w:rPr>
                <w:b/>
                <w:bCs/>
              </w:rPr>
            </w:pPr>
            <w:r w:rsidRPr="009D4B58">
              <w:rPr>
                <w:b/>
                <w:bCs/>
              </w:rPr>
              <w:t>E</w:t>
            </w:r>
          </w:p>
        </w:tc>
        <w:tc>
          <w:tcPr>
            <w:tcW w:w="7938" w:type="dxa"/>
          </w:tcPr>
          <w:p w14:paraId="2E4B159F" w14:textId="1EC772DF" w:rsidR="009D4B58" w:rsidRPr="003460C1" w:rsidRDefault="009D4B58" w:rsidP="00416D75">
            <w:pPr>
              <w:rPr>
                <w:b/>
                <w:bCs/>
              </w:rPr>
            </w:pPr>
            <w:r w:rsidRPr="003460C1">
              <w:rPr>
                <w:b/>
                <w:bCs/>
              </w:rPr>
              <w:t>Explore Your Options</w:t>
            </w:r>
          </w:p>
        </w:tc>
      </w:tr>
      <w:tr w:rsidR="009D4B58" w:rsidRPr="009D4B58" w14:paraId="7FBF5C45" w14:textId="77777777" w:rsidTr="009D4B58">
        <w:tc>
          <w:tcPr>
            <w:tcW w:w="562" w:type="dxa"/>
            <w:vMerge/>
          </w:tcPr>
          <w:p w14:paraId="412C7BAC" w14:textId="77777777" w:rsidR="009D4B58" w:rsidRPr="009D4B58" w:rsidRDefault="009D4B58" w:rsidP="009D4B58">
            <w:pPr>
              <w:jc w:val="center"/>
              <w:rPr>
                <w:b/>
                <w:bCs/>
              </w:rPr>
            </w:pPr>
          </w:p>
        </w:tc>
        <w:tc>
          <w:tcPr>
            <w:tcW w:w="7938" w:type="dxa"/>
          </w:tcPr>
          <w:p w14:paraId="57A56924" w14:textId="09C504C8" w:rsidR="009D4B58" w:rsidRPr="009D4B58" w:rsidRDefault="009D4B58" w:rsidP="00416D75">
            <w:r w:rsidRPr="009D4B58">
              <w:t>Brainstorm solutions. The objective here is quantity, not quality.</w:t>
            </w:r>
          </w:p>
        </w:tc>
      </w:tr>
      <w:tr w:rsidR="009D4B58" w:rsidRPr="009D4B58" w14:paraId="23254E8A" w14:textId="77777777" w:rsidTr="009D4B58">
        <w:tc>
          <w:tcPr>
            <w:tcW w:w="562" w:type="dxa"/>
            <w:vMerge/>
          </w:tcPr>
          <w:p w14:paraId="6450FE3B" w14:textId="77777777" w:rsidR="009D4B58" w:rsidRPr="009D4B58" w:rsidRDefault="009D4B58" w:rsidP="009D4B58">
            <w:pPr>
              <w:jc w:val="center"/>
              <w:rPr>
                <w:b/>
                <w:bCs/>
              </w:rPr>
            </w:pPr>
          </w:p>
        </w:tc>
        <w:tc>
          <w:tcPr>
            <w:tcW w:w="7938" w:type="dxa"/>
          </w:tcPr>
          <w:p w14:paraId="6B43CD3B" w14:textId="4DF6D3F9" w:rsidR="009D4B58" w:rsidRPr="009D4B58" w:rsidRDefault="009D4B58" w:rsidP="00416D75">
            <w:r w:rsidRPr="009D4B58">
              <w:t xml:space="preserve">Once you have some solutions, evaluate and come up with a short list. </w:t>
            </w:r>
          </w:p>
        </w:tc>
      </w:tr>
      <w:tr w:rsidR="009D4B58" w:rsidRPr="009D4B58" w14:paraId="4CD17AA4" w14:textId="77777777" w:rsidTr="009D4B58">
        <w:tc>
          <w:tcPr>
            <w:tcW w:w="562" w:type="dxa"/>
            <w:vMerge w:val="restart"/>
          </w:tcPr>
          <w:p w14:paraId="1E2478C5" w14:textId="0A621DAB" w:rsidR="009D4B58" w:rsidRPr="009D4B58" w:rsidRDefault="009D4B58" w:rsidP="009D4B58">
            <w:pPr>
              <w:jc w:val="center"/>
              <w:rPr>
                <w:b/>
                <w:bCs/>
              </w:rPr>
            </w:pPr>
            <w:r w:rsidRPr="009D4B58">
              <w:rPr>
                <w:b/>
                <w:bCs/>
              </w:rPr>
              <w:t>N</w:t>
            </w:r>
          </w:p>
        </w:tc>
        <w:tc>
          <w:tcPr>
            <w:tcW w:w="7938" w:type="dxa"/>
          </w:tcPr>
          <w:p w14:paraId="592DCAFF" w14:textId="112EE408" w:rsidR="009D4B58" w:rsidRPr="003460C1" w:rsidRDefault="009D4B58" w:rsidP="00416D75">
            <w:pPr>
              <w:rPr>
                <w:b/>
                <w:bCs/>
              </w:rPr>
            </w:pPr>
            <w:r w:rsidRPr="003460C1">
              <w:rPr>
                <w:b/>
                <w:bCs/>
              </w:rPr>
              <w:t>Negotiate a Solution</w:t>
            </w:r>
          </w:p>
        </w:tc>
      </w:tr>
      <w:tr w:rsidR="009D4B58" w:rsidRPr="009D4B58" w14:paraId="06CC96C0" w14:textId="77777777" w:rsidTr="009D4B58">
        <w:tc>
          <w:tcPr>
            <w:tcW w:w="562" w:type="dxa"/>
            <w:vMerge/>
          </w:tcPr>
          <w:p w14:paraId="5770A32C" w14:textId="77777777" w:rsidR="009D4B58" w:rsidRPr="009D4B58" w:rsidRDefault="009D4B58" w:rsidP="009D4B58">
            <w:pPr>
              <w:jc w:val="center"/>
              <w:rPr>
                <w:b/>
                <w:bCs/>
              </w:rPr>
            </w:pPr>
          </w:p>
        </w:tc>
        <w:tc>
          <w:tcPr>
            <w:tcW w:w="7938" w:type="dxa"/>
          </w:tcPr>
          <w:p w14:paraId="1B5AD5E6" w14:textId="4EEEC1F3" w:rsidR="009D4B58" w:rsidRPr="009D4B58" w:rsidRDefault="009D4B58" w:rsidP="00416D75">
            <w:r w:rsidRPr="009D4B58">
              <w:t>Always aim for win-win.</w:t>
            </w:r>
          </w:p>
        </w:tc>
      </w:tr>
    </w:tbl>
    <w:p w14:paraId="324F3331" w14:textId="77777777" w:rsidR="0073025F" w:rsidRDefault="0073025F" w:rsidP="004B0724"/>
    <w:p w14:paraId="57DF99A0" w14:textId="183B3439" w:rsidR="004B0724" w:rsidRPr="008D6E7C" w:rsidRDefault="004B0724" w:rsidP="004B0724">
      <w:pPr>
        <w:rPr>
          <w:rFonts w:ascii="Calibri Light" w:hAnsi="Calibri Light" w:cs="Calibri Light"/>
          <w:b/>
          <w:sz w:val="24"/>
          <w:szCs w:val="24"/>
        </w:rPr>
      </w:pPr>
      <w:r w:rsidRPr="008D6E7C">
        <w:rPr>
          <w:rFonts w:ascii="Calibri Light" w:hAnsi="Calibri Light" w:cs="Calibri Light"/>
          <w:b/>
          <w:sz w:val="24"/>
          <w:szCs w:val="24"/>
        </w:rPr>
        <w:t>Instructions</w:t>
      </w:r>
    </w:p>
    <w:p w14:paraId="52092E66" w14:textId="24BCF420" w:rsidR="00640492" w:rsidRDefault="00822270" w:rsidP="00640492">
      <w:r>
        <w:t>Role play</w:t>
      </w:r>
      <w:r w:rsidR="00640492">
        <w:t xml:space="preserve"> the following scenarios </w:t>
      </w:r>
      <w:r w:rsidR="009E6429">
        <w:t xml:space="preserve">using the process above </w:t>
      </w:r>
      <w:r w:rsidR="00640492">
        <w:t>with</w:t>
      </w:r>
      <w:r w:rsidR="006939EB">
        <w:t>:</w:t>
      </w:r>
    </w:p>
    <w:p w14:paraId="381578ED" w14:textId="69A95B2E" w:rsidR="004B0724" w:rsidRDefault="00640492" w:rsidP="00640492">
      <w:pPr>
        <w:pStyle w:val="ListParagraph"/>
        <w:numPr>
          <w:ilvl w:val="0"/>
          <w:numId w:val="8"/>
        </w:numPr>
      </w:pPr>
      <w:r>
        <w:t xml:space="preserve">One person playing the role of </w:t>
      </w:r>
      <w:r w:rsidR="006939EB">
        <w:t>‘</w:t>
      </w:r>
      <w:r>
        <w:t>Supervisor</w:t>
      </w:r>
      <w:r w:rsidR="006939EB">
        <w:t>’</w:t>
      </w:r>
    </w:p>
    <w:p w14:paraId="5B4E1D72" w14:textId="6ACB809A" w:rsidR="00640492" w:rsidRDefault="00640492" w:rsidP="00640492">
      <w:pPr>
        <w:pStyle w:val="ListParagraph"/>
        <w:numPr>
          <w:ilvl w:val="0"/>
          <w:numId w:val="8"/>
        </w:numPr>
      </w:pPr>
      <w:r>
        <w:t xml:space="preserve">Two other </w:t>
      </w:r>
      <w:r w:rsidR="009614DE">
        <w:t>people</w:t>
      </w:r>
      <w:r>
        <w:t xml:space="preserve"> being </w:t>
      </w:r>
      <w:r w:rsidR="009614DE">
        <w:t xml:space="preserve">team members in </w:t>
      </w:r>
      <w:r w:rsidR="009E6429">
        <w:t>conflict</w:t>
      </w:r>
    </w:p>
    <w:p w14:paraId="1C119559" w14:textId="55582213" w:rsidR="001F6AD6" w:rsidRDefault="001F6AD6" w:rsidP="001F6AD6">
      <w:r>
        <w:t>The ‘Supervisor’ is to:</w:t>
      </w:r>
    </w:p>
    <w:p w14:paraId="35ED3BF4" w14:textId="75CA772C" w:rsidR="001F6AD6" w:rsidRDefault="00E40E86" w:rsidP="001F6AD6">
      <w:pPr>
        <w:pStyle w:val="ListParagraph"/>
        <w:numPr>
          <w:ilvl w:val="0"/>
          <w:numId w:val="9"/>
        </w:numPr>
      </w:pPr>
      <w:r>
        <w:t>Ask each party to identify their position</w:t>
      </w:r>
    </w:p>
    <w:p w14:paraId="734ABFED" w14:textId="518CCFAB" w:rsidR="00E40E86" w:rsidRDefault="00E40E86" w:rsidP="001F6AD6">
      <w:pPr>
        <w:pStyle w:val="ListParagraph"/>
        <w:numPr>
          <w:ilvl w:val="0"/>
          <w:numId w:val="9"/>
        </w:numPr>
      </w:pPr>
      <w:r>
        <w:t>Clarify exactly what is and is not the problem – so that both parties can agree</w:t>
      </w:r>
    </w:p>
    <w:p w14:paraId="2207C756" w14:textId="052366A8" w:rsidR="00E40E86" w:rsidRDefault="000F2D77" w:rsidP="001F6AD6">
      <w:pPr>
        <w:pStyle w:val="ListParagraph"/>
        <w:numPr>
          <w:ilvl w:val="0"/>
          <w:numId w:val="9"/>
        </w:numPr>
      </w:pPr>
      <w:r>
        <w:t xml:space="preserve">Brainstorm </w:t>
      </w:r>
      <w:r w:rsidR="008D3F63">
        <w:t>solutions</w:t>
      </w:r>
      <w:r>
        <w:t xml:space="preserve"> with both parties </w:t>
      </w:r>
      <w:r w:rsidR="008D3F63">
        <w:t>– how can the problem be solved?</w:t>
      </w:r>
    </w:p>
    <w:p w14:paraId="3A25EA9D" w14:textId="373B532A" w:rsidR="008D3F63" w:rsidRPr="008D6E7C" w:rsidRDefault="009032DE" w:rsidP="001F6AD6">
      <w:pPr>
        <w:pStyle w:val="ListParagraph"/>
        <w:numPr>
          <w:ilvl w:val="0"/>
          <w:numId w:val="9"/>
        </w:numPr>
      </w:pPr>
      <w:r>
        <w:t>Negotiate a solution</w:t>
      </w:r>
    </w:p>
    <w:p w14:paraId="31EEE87A" w14:textId="1065E15E" w:rsidR="004B0724" w:rsidRDefault="009E6429">
      <w:r w:rsidRPr="00632FC1">
        <w:rPr>
          <w:b/>
          <w:bCs/>
        </w:rPr>
        <w:t xml:space="preserve">Scenarios </w:t>
      </w:r>
      <w:r w:rsidRPr="006939EB">
        <w:t>(</w:t>
      </w:r>
      <w:r>
        <w:t>or make up your own)</w:t>
      </w:r>
      <w:r w:rsidR="008C5495">
        <w:t>:</w:t>
      </w:r>
    </w:p>
    <w:p w14:paraId="7EE7B72F" w14:textId="4721786C" w:rsidR="009E6429" w:rsidRDefault="00574AED">
      <w:r>
        <w:t xml:space="preserve">When the </w:t>
      </w:r>
      <w:r w:rsidR="00F068EE">
        <w:t>supervisor’s</w:t>
      </w:r>
      <w:r>
        <w:t xml:space="preserve"> carpark </w:t>
      </w:r>
      <w:r w:rsidR="00F068EE">
        <w:t>is free</w:t>
      </w:r>
      <w:r w:rsidR="006939EB">
        <w:t>,</w:t>
      </w:r>
      <w:r w:rsidR="00F068EE">
        <w:t xml:space="preserve"> </w:t>
      </w:r>
      <w:r w:rsidR="004A12AD">
        <w:t>Ramon</w:t>
      </w:r>
      <w:r w:rsidR="00F068EE">
        <w:t xml:space="preserve"> seems to mostly get use of it</w:t>
      </w:r>
      <w:r w:rsidR="006939EB">
        <w:t>,</w:t>
      </w:r>
      <w:r w:rsidR="00F068EE">
        <w:t xml:space="preserve"> which </w:t>
      </w:r>
      <w:r w:rsidR="009032DE">
        <w:t>Heather</w:t>
      </w:r>
      <w:r w:rsidR="00F068EE">
        <w:t xml:space="preserve"> finds unfair.</w:t>
      </w:r>
    </w:p>
    <w:p w14:paraId="1CA992B9" w14:textId="4EB9A015" w:rsidR="00F068EE" w:rsidRDefault="00AD6375">
      <w:r>
        <w:t>Mike</w:t>
      </w:r>
      <w:r w:rsidR="00803D32" w:rsidRPr="00803D32">
        <w:t xml:space="preserve"> ask</w:t>
      </w:r>
      <w:r w:rsidR="00803D32">
        <w:t>s</w:t>
      </w:r>
      <w:r w:rsidR="00803D32" w:rsidRPr="00803D32">
        <w:t xml:space="preserve"> </w:t>
      </w:r>
      <w:r>
        <w:t>Joan</w:t>
      </w:r>
      <w:r w:rsidR="00803D32" w:rsidRPr="00803D32">
        <w:t xml:space="preserve"> for help responding to a customer inquiry, but </w:t>
      </w:r>
      <w:r>
        <w:t>Joan</w:t>
      </w:r>
      <w:r w:rsidR="00803D32" w:rsidRPr="00803D32">
        <w:t xml:space="preserve"> refuse</w:t>
      </w:r>
      <w:r w:rsidR="00803D32">
        <w:t>s</w:t>
      </w:r>
      <w:r w:rsidR="00803D32" w:rsidRPr="00803D32">
        <w:t xml:space="preserve"> to lend a hand because </w:t>
      </w:r>
      <w:r>
        <w:t>she is</w:t>
      </w:r>
      <w:r w:rsidR="00803D32" w:rsidRPr="00803D32">
        <w:t xml:space="preserve"> working on a tight deadline and do</w:t>
      </w:r>
      <w:r>
        <w:t>es</w:t>
      </w:r>
      <w:r w:rsidR="00803D32" w:rsidRPr="00803D32">
        <w:t xml:space="preserve">n't want to waste time. There has been tension between </w:t>
      </w:r>
      <w:r>
        <w:t>the</w:t>
      </w:r>
      <w:r w:rsidR="00803D32" w:rsidRPr="00803D32">
        <w:t xml:space="preserve"> two ever since, and now </w:t>
      </w:r>
      <w:r w:rsidR="00FC2F29">
        <w:t>Joan</w:t>
      </w:r>
      <w:r w:rsidR="00803D32" w:rsidRPr="00803D32">
        <w:t xml:space="preserve"> need</w:t>
      </w:r>
      <w:r>
        <w:t>s</w:t>
      </w:r>
      <w:r w:rsidR="00803D32" w:rsidRPr="00803D32">
        <w:t xml:space="preserve"> </w:t>
      </w:r>
      <w:r w:rsidR="00FC2F29">
        <w:t xml:space="preserve">Mike’s </w:t>
      </w:r>
      <w:r w:rsidR="00803D32" w:rsidRPr="00803D32">
        <w:t xml:space="preserve">help on a project, but </w:t>
      </w:r>
      <w:r w:rsidR="00FC2F29">
        <w:t xml:space="preserve">Mike is </w:t>
      </w:r>
      <w:r w:rsidR="00803D32" w:rsidRPr="00803D32">
        <w:t>not being very responsive.</w:t>
      </w:r>
    </w:p>
    <w:p w14:paraId="423F368C" w14:textId="6A15AA10" w:rsidR="00A172F7" w:rsidRDefault="0021299C">
      <w:r>
        <w:t xml:space="preserve">Matilda </w:t>
      </w:r>
      <w:r w:rsidR="00A172F7" w:rsidRPr="00A172F7">
        <w:t xml:space="preserve">got a promotion that </w:t>
      </w:r>
      <w:r>
        <w:t>her</w:t>
      </w:r>
      <w:r w:rsidR="00A172F7" w:rsidRPr="00A172F7">
        <w:t xml:space="preserve"> friend </w:t>
      </w:r>
      <w:r>
        <w:t xml:space="preserve">Kevin </w:t>
      </w:r>
      <w:r w:rsidR="00A172F7" w:rsidRPr="00A172F7">
        <w:t xml:space="preserve">was also </w:t>
      </w:r>
      <w:r w:rsidR="001D2E9A">
        <w:t>going</w:t>
      </w:r>
      <w:r w:rsidR="00A172F7" w:rsidRPr="00A172F7">
        <w:t xml:space="preserve"> for. Now things are awkward between </w:t>
      </w:r>
      <w:r>
        <w:t>the</w:t>
      </w:r>
      <w:r w:rsidR="00A172F7" w:rsidRPr="00A172F7">
        <w:t xml:space="preserve"> two. </w:t>
      </w:r>
      <w:r w:rsidR="00B31C8A">
        <w:t>Matilda wants</w:t>
      </w:r>
      <w:r w:rsidR="00A172F7" w:rsidRPr="00A172F7">
        <w:t xml:space="preserve"> to keep the friendship going, but </w:t>
      </w:r>
      <w:r w:rsidR="00B31C8A">
        <w:t>Kevin isn’t</w:t>
      </w:r>
      <w:r w:rsidR="00A172F7" w:rsidRPr="00A172F7">
        <w:t xml:space="preserve"> even speaking to </w:t>
      </w:r>
      <w:r w:rsidR="00B31C8A">
        <w:t>her</w:t>
      </w:r>
      <w:r w:rsidR="00A172F7" w:rsidRPr="00A172F7">
        <w:t xml:space="preserve"> outside of team meetings</w:t>
      </w:r>
      <w:r w:rsidR="006939EB">
        <w:t>.</w:t>
      </w:r>
    </w:p>
    <w:sectPr w:rsidR="00A172F7" w:rsidSect="00CA2D3C">
      <w:headerReference w:type="default" r:id="rId14"/>
      <w:footerReference w:type="default" r:id="rId15"/>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7042B" w14:textId="77777777" w:rsidR="00110732" w:rsidRDefault="00110732" w:rsidP="0092694C">
      <w:pPr>
        <w:spacing w:after="0" w:line="240" w:lineRule="auto"/>
      </w:pPr>
      <w:r>
        <w:separator/>
      </w:r>
    </w:p>
  </w:endnote>
  <w:endnote w:type="continuationSeparator" w:id="0">
    <w:p w14:paraId="56A61EA0" w14:textId="77777777" w:rsidR="00110732" w:rsidRDefault="00110732" w:rsidP="00926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B708D" w14:textId="77777777" w:rsidR="0092694C" w:rsidRDefault="0092694C">
    <w:pPr>
      <w:pStyle w:val="Footer"/>
    </w:pPr>
    <w:r>
      <w:fldChar w:fldCharType="begin"/>
    </w:r>
    <w:r>
      <w:instrText xml:space="preserve"> PAGE   \* MERGEFORMAT </w:instrText>
    </w:r>
    <w:r>
      <w:fldChar w:fldCharType="separate"/>
    </w:r>
    <w:r>
      <w:rPr>
        <w:noProof/>
      </w:rPr>
      <w:t>1</w:t>
    </w:r>
    <w:r>
      <w:rPr>
        <w:noProof/>
      </w:rPr>
      <w:fldChar w:fldCharType="end"/>
    </w:r>
    <w:r>
      <w:rPr>
        <w:noProof/>
      </w:rPr>
      <w:drawing>
        <wp:anchor distT="0" distB="0" distL="114300" distR="114300" simplePos="0" relativeHeight="251659264" behindDoc="0" locked="0" layoutInCell="1" allowOverlap="1" wp14:anchorId="6864CBD4" wp14:editId="7DEC76BA">
          <wp:simplePos x="0" y="0"/>
          <wp:positionH relativeFrom="margin">
            <wp:posOffset>1544868</wp:posOffset>
          </wp:positionH>
          <wp:positionV relativeFrom="paragraph">
            <wp:posOffset>-159144</wp:posOffset>
          </wp:positionV>
          <wp:extent cx="2727172" cy="398242"/>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27172" cy="39824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0A034A" w14:textId="77777777" w:rsidR="00110732" w:rsidRDefault="00110732" w:rsidP="0092694C">
      <w:pPr>
        <w:spacing w:after="0" w:line="240" w:lineRule="auto"/>
      </w:pPr>
      <w:r>
        <w:separator/>
      </w:r>
    </w:p>
  </w:footnote>
  <w:footnote w:type="continuationSeparator" w:id="0">
    <w:p w14:paraId="7A71AE30" w14:textId="77777777" w:rsidR="00110732" w:rsidRDefault="00110732" w:rsidP="00926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65928" w14:textId="19E9FADA" w:rsidR="0092694C" w:rsidRDefault="0092694C" w:rsidP="0092694C">
    <w:pPr>
      <w:pStyle w:val="Header"/>
      <w:jc w:val="center"/>
    </w:pPr>
    <w:r>
      <w:t xml:space="preserve">Make </w:t>
    </w:r>
    <w:r w:rsidR="008D4CB0">
      <w:t>It</w:t>
    </w:r>
    <w:r>
      <w:t xml:space="preserve"> Stick </w:t>
    </w:r>
    <w:r w:rsidR="008B0C0F">
      <w:t>- Supervising Others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F44D7"/>
    <w:multiLevelType w:val="hybridMultilevel"/>
    <w:tmpl w:val="60F61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6819CD"/>
    <w:multiLevelType w:val="hybridMultilevel"/>
    <w:tmpl w:val="F36C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5E200B"/>
    <w:multiLevelType w:val="hybridMultilevel"/>
    <w:tmpl w:val="D5884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11F39AE"/>
    <w:multiLevelType w:val="hybridMultilevel"/>
    <w:tmpl w:val="071AE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94106D"/>
    <w:multiLevelType w:val="hybridMultilevel"/>
    <w:tmpl w:val="E8F23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1BF6F35"/>
    <w:multiLevelType w:val="hybridMultilevel"/>
    <w:tmpl w:val="346CA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71758CB"/>
    <w:multiLevelType w:val="hybridMultilevel"/>
    <w:tmpl w:val="57143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7B4368C"/>
    <w:multiLevelType w:val="hybridMultilevel"/>
    <w:tmpl w:val="D884E5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71BB56C8"/>
    <w:multiLevelType w:val="hybridMultilevel"/>
    <w:tmpl w:val="F58A72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4"/>
  </w:num>
  <w:num w:numId="5">
    <w:abstractNumId w:val="1"/>
  </w:num>
  <w:num w:numId="6">
    <w:abstractNumId w:val="5"/>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5D3"/>
    <w:rsid w:val="000273FF"/>
    <w:rsid w:val="00027FE6"/>
    <w:rsid w:val="00046CBF"/>
    <w:rsid w:val="0006497E"/>
    <w:rsid w:val="00084EA3"/>
    <w:rsid w:val="0008788D"/>
    <w:rsid w:val="000950F9"/>
    <w:rsid w:val="000A20D3"/>
    <w:rsid w:val="000A6D70"/>
    <w:rsid w:val="000B3B36"/>
    <w:rsid w:val="000D2AB7"/>
    <w:rsid w:val="000E6334"/>
    <w:rsid w:val="000F2D77"/>
    <w:rsid w:val="00102275"/>
    <w:rsid w:val="00104775"/>
    <w:rsid w:val="00110732"/>
    <w:rsid w:val="001169F8"/>
    <w:rsid w:val="0012525C"/>
    <w:rsid w:val="00147585"/>
    <w:rsid w:val="00171296"/>
    <w:rsid w:val="001A081D"/>
    <w:rsid w:val="001B59CE"/>
    <w:rsid w:val="001D2E9A"/>
    <w:rsid w:val="001F5D61"/>
    <w:rsid w:val="001F6AD6"/>
    <w:rsid w:val="002008F6"/>
    <w:rsid w:val="00201D7A"/>
    <w:rsid w:val="00202B1B"/>
    <w:rsid w:val="002109CD"/>
    <w:rsid w:val="00210BC9"/>
    <w:rsid w:val="0021299C"/>
    <w:rsid w:val="00223F90"/>
    <w:rsid w:val="00233599"/>
    <w:rsid w:val="00245996"/>
    <w:rsid w:val="00274A95"/>
    <w:rsid w:val="002C7D57"/>
    <w:rsid w:val="002D6547"/>
    <w:rsid w:val="002E5A1D"/>
    <w:rsid w:val="00312465"/>
    <w:rsid w:val="00323AEF"/>
    <w:rsid w:val="00334DD4"/>
    <w:rsid w:val="003460C1"/>
    <w:rsid w:val="003464DC"/>
    <w:rsid w:val="00361A9E"/>
    <w:rsid w:val="003727F7"/>
    <w:rsid w:val="00382FAB"/>
    <w:rsid w:val="00384934"/>
    <w:rsid w:val="003857AB"/>
    <w:rsid w:val="003E733A"/>
    <w:rsid w:val="003F7929"/>
    <w:rsid w:val="0044683B"/>
    <w:rsid w:val="00471FA4"/>
    <w:rsid w:val="00472893"/>
    <w:rsid w:val="0048758B"/>
    <w:rsid w:val="004A12AD"/>
    <w:rsid w:val="004B0724"/>
    <w:rsid w:val="004D3424"/>
    <w:rsid w:val="004D4402"/>
    <w:rsid w:val="004E53B2"/>
    <w:rsid w:val="005144F4"/>
    <w:rsid w:val="0053686D"/>
    <w:rsid w:val="00536E0E"/>
    <w:rsid w:val="00541A46"/>
    <w:rsid w:val="00564285"/>
    <w:rsid w:val="00574AED"/>
    <w:rsid w:val="005C5FAE"/>
    <w:rsid w:val="005D0534"/>
    <w:rsid w:val="005E5E3E"/>
    <w:rsid w:val="005F13D1"/>
    <w:rsid w:val="00601CD1"/>
    <w:rsid w:val="006046E6"/>
    <w:rsid w:val="00632FC1"/>
    <w:rsid w:val="00635CF6"/>
    <w:rsid w:val="00640492"/>
    <w:rsid w:val="006469E8"/>
    <w:rsid w:val="00666B76"/>
    <w:rsid w:val="00691F90"/>
    <w:rsid w:val="006939EB"/>
    <w:rsid w:val="006A452B"/>
    <w:rsid w:val="006B5DBB"/>
    <w:rsid w:val="006B5FE2"/>
    <w:rsid w:val="006E2FEF"/>
    <w:rsid w:val="0073025F"/>
    <w:rsid w:val="00745B0E"/>
    <w:rsid w:val="00771256"/>
    <w:rsid w:val="007955D3"/>
    <w:rsid w:val="00797095"/>
    <w:rsid w:val="007A3DFD"/>
    <w:rsid w:val="007A5CFA"/>
    <w:rsid w:val="007B31CE"/>
    <w:rsid w:val="007D58AB"/>
    <w:rsid w:val="007F7F46"/>
    <w:rsid w:val="00803D32"/>
    <w:rsid w:val="00821CBF"/>
    <w:rsid w:val="00822270"/>
    <w:rsid w:val="00840110"/>
    <w:rsid w:val="00850394"/>
    <w:rsid w:val="00853262"/>
    <w:rsid w:val="00860F07"/>
    <w:rsid w:val="008A1FCE"/>
    <w:rsid w:val="008B0C0F"/>
    <w:rsid w:val="008B61E9"/>
    <w:rsid w:val="008C5495"/>
    <w:rsid w:val="008D3F63"/>
    <w:rsid w:val="008D4CB0"/>
    <w:rsid w:val="008D6E7C"/>
    <w:rsid w:val="00902249"/>
    <w:rsid w:val="009032DE"/>
    <w:rsid w:val="0092694C"/>
    <w:rsid w:val="00930709"/>
    <w:rsid w:val="009614DE"/>
    <w:rsid w:val="0097430D"/>
    <w:rsid w:val="009A3A80"/>
    <w:rsid w:val="009D4B58"/>
    <w:rsid w:val="009E6245"/>
    <w:rsid w:val="009E6429"/>
    <w:rsid w:val="00A10131"/>
    <w:rsid w:val="00A14E3E"/>
    <w:rsid w:val="00A172F7"/>
    <w:rsid w:val="00A279C9"/>
    <w:rsid w:val="00A328DE"/>
    <w:rsid w:val="00A471F5"/>
    <w:rsid w:val="00A547BF"/>
    <w:rsid w:val="00A55E2F"/>
    <w:rsid w:val="00A55E72"/>
    <w:rsid w:val="00A67491"/>
    <w:rsid w:val="00A9395A"/>
    <w:rsid w:val="00AC26C1"/>
    <w:rsid w:val="00AD6375"/>
    <w:rsid w:val="00AD719B"/>
    <w:rsid w:val="00AF4DC7"/>
    <w:rsid w:val="00B06947"/>
    <w:rsid w:val="00B31C8A"/>
    <w:rsid w:val="00B66390"/>
    <w:rsid w:val="00B936ED"/>
    <w:rsid w:val="00BA2645"/>
    <w:rsid w:val="00BB7012"/>
    <w:rsid w:val="00BC2B10"/>
    <w:rsid w:val="00C24BC2"/>
    <w:rsid w:val="00C27C29"/>
    <w:rsid w:val="00C479E2"/>
    <w:rsid w:val="00C52CDC"/>
    <w:rsid w:val="00C54649"/>
    <w:rsid w:val="00C6773C"/>
    <w:rsid w:val="00C711FB"/>
    <w:rsid w:val="00CA2D3C"/>
    <w:rsid w:val="00CB6CAB"/>
    <w:rsid w:val="00CC5C27"/>
    <w:rsid w:val="00CE7EF8"/>
    <w:rsid w:val="00D0484F"/>
    <w:rsid w:val="00D3046B"/>
    <w:rsid w:val="00D321DE"/>
    <w:rsid w:val="00D415A1"/>
    <w:rsid w:val="00D84C0F"/>
    <w:rsid w:val="00DA0546"/>
    <w:rsid w:val="00DC482F"/>
    <w:rsid w:val="00DC543D"/>
    <w:rsid w:val="00DE2082"/>
    <w:rsid w:val="00DE6837"/>
    <w:rsid w:val="00E221E4"/>
    <w:rsid w:val="00E248ED"/>
    <w:rsid w:val="00E40E86"/>
    <w:rsid w:val="00E44FBE"/>
    <w:rsid w:val="00E85434"/>
    <w:rsid w:val="00F068EE"/>
    <w:rsid w:val="00F126F8"/>
    <w:rsid w:val="00F4238A"/>
    <w:rsid w:val="00F52570"/>
    <w:rsid w:val="00F65578"/>
    <w:rsid w:val="00F74C88"/>
    <w:rsid w:val="00F96A19"/>
    <w:rsid w:val="00FA637F"/>
    <w:rsid w:val="00FB3F1E"/>
    <w:rsid w:val="00FB7AE1"/>
    <w:rsid w:val="00FC2C1F"/>
    <w:rsid w:val="00FC2F29"/>
    <w:rsid w:val="00FE4158"/>
    <w:rsid w:val="00FE49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B40AD"/>
  <w15:chartTrackingRefBased/>
  <w15:docId w15:val="{C40C00DC-2097-4978-8A8C-AFA71FD67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94C"/>
  </w:style>
  <w:style w:type="paragraph" w:styleId="Heading2">
    <w:name w:val="heading 2"/>
    <w:basedOn w:val="Normal"/>
    <w:next w:val="Normal"/>
    <w:link w:val="Heading2Char"/>
    <w:uiPriority w:val="9"/>
    <w:semiHidden/>
    <w:unhideWhenUsed/>
    <w:qFormat/>
    <w:rsid w:val="00027F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nerTableTitle">
    <w:name w:val="Inner Table Title"/>
    <w:basedOn w:val="Heading2"/>
    <w:link w:val="InnerTableTitleChar"/>
    <w:rsid w:val="00027FE6"/>
    <w:pPr>
      <w:spacing w:line="240" w:lineRule="auto"/>
    </w:pPr>
    <w:rPr>
      <w:rFonts w:ascii="Cambria" w:hAnsi="Cambria"/>
      <w:b/>
      <w:color w:val="223C5C"/>
      <w:szCs w:val="32"/>
      <w:u w:val="dotted"/>
    </w:rPr>
  </w:style>
  <w:style w:type="character" w:customStyle="1" w:styleId="InnerTableTitleChar">
    <w:name w:val="Inner Table Title Char"/>
    <w:link w:val="InnerTableTitle"/>
    <w:rsid w:val="00027FE6"/>
    <w:rPr>
      <w:rFonts w:ascii="Cambria" w:eastAsiaTheme="majorEastAsia" w:hAnsi="Cambria" w:cstheme="majorBidi"/>
      <w:b/>
      <w:color w:val="223C5C"/>
      <w:sz w:val="26"/>
      <w:szCs w:val="32"/>
      <w:u w:val="dotted"/>
    </w:rPr>
  </w:style>
  <w:style w:type="character" w:customStyle="1" w:styleId="Heading2Char">
    <w:name w:val="Heading 2 Char"/>
    <w:basedOn w:val="DefaultParagraphFont"/>
    <w:link w:val="Heading2"/>
    <w:uiPriority w:val="9"/>
    <w:semiHidden/>
    <w:rsid w:val="00027FE6"/>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9269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694C"/>
    <w:rPr>
      <w:rFonts w:asciiTheme="majorHAnsi" w:eastAsiaTheme="majorEastAsia" w:hAnsiTheme="majorHAnsi" w:cstheme="majorBidi"/>
      <w:spacing w:val="-10"/>
      <w:kern w:val="28"/>
      <w:sz w:val="56"/>
      <w:szCs w:val="56"/>
    </w:rPr>
  </w:style>
  <w:style w:type="paragraph" w:styleId="NoSpacing">
    <w:name w:val="No Spacing"/>
    <w:uiPriority w:val="1"/>
    <w:qFormat/>
    <w:rsid w:val="0092694C"/>
    <w:pPr>
      <w:spacing w:after="0" w:line="240" w:lineRule="auto"/>
    </w:pPr>
  </w:style>
  <w:style w:type="paragraph" w:styleId="Header">
    <w:name w:val="header"/>
    <w:basedOn w:val="Normal"/>
    <w:link w:val="HeaderChar"/>
    <w:uiPriority w:val="99"/>
    <w:unhideWhenUsed/>
    <w:rsid w:val="009269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94C"/>
  </w:style>
  <w:style w:type="paragraph" w:styleId="Footer">
    <w:name w:val="footer"/>
    <w:basedOn w:val="Normal"/>
    <w:link w:val="FooterChar"/>
    <w:uiPriority w:val="99"/>
    <w:unhideWhenUsed/>
    <w:rsid w:val="009269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94C"/>
  </w:style>
  <w:style w:type="paragraph" w:styleId="ListParagraph">
    <w:name w:val="List Paragraph"/>
    <w:basedOn w:val="Normal"/>
    <w:uiPriority w:val="34"/>
    <w:qFormat/>
    <w:rsid w:val="00853262"/>
    <w:pPr>
      <w:ind w:left="720"/>
      <w:contextualSpacing/>
    </w:pPr>
  </w:style>
  <w:style w:type="table" w:styleId="TableGrid">
    <w:name w:val="Table Grid"/>
    <w:basedOn w:val="TableNormal"/>
    <w:uiPriority w:val="39"/>
    <w:rsid w:val="00372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9E6245"/>
    <w:pPr>
      <w:spacing w:after="0" w:line="240" w:lineRule="auto"/>
    </w:pPr>
    <w:rPr>
      <w:rFonts w:ascii="Calibri" w:eastAsia="Times New Roman" w:hAnsi="Calibri" w:cs="Times New Roman"/>
      <w:sz w:val="20"/>
      <w:szCs w:val="20"/>
      <w:lang w:eastAsia="en-AU"/>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4D44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4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26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yFrangou\PD%20Training\PD%20Training%20Document%20Centre%20-%20Operations\Courseware%20-%20Templates\REACH%20Make%20it%20Stick%20Activit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E4676F1EF5081419BD9419B45C7CAAD" ma:contentTypeVersion="12" ma:contentTypeDescription="Create a new document." ma:contentTypeScope="" ma:versionID="1aba9e93c3a46ac8cfc2617a68ee1fcf">
  <xsd:schema xmlns:xsd="http://www.w3.org/2001/XMLSchema" xmlns:xs="http://www.w3.org/2001/XMLSchema" xmlns:p="http://schemas.microsoft.com/office/2006/metadata/properties" xmlns:ns2="408322c2-55cf-46aa-a9bf-33a20bad4c82" xmlns:ns3="c5625dcf-c812-4168-a1b5-7a9d92ab8444" targetNamespace="http://schemas.microsoft.com/office/2006/metadata/properties" ma:root="true" ma:fieldsID="40f2d29c5c16550bfcded3e9a0b74080" ns2:_="" ns3:_="">
    <xsd:import namespace="408322c2-55cf-46aa-a9bf-33a20bad4c82"/>
    <xsd:import namespace="c5625dcf-c812-4168-a1b5-7a9d92ab84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322c2-55cf-46aa-a9bf-33a20bad4c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625dcf-c812-4168-a1b5-7a9d92ab84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08322c2-55cf-46aa-a9bf-33a20bad4c82">3K6R4YKYYN76-1507795604-40033</_dlc_DocId>
    <_dlc_DocIdUrl xmlns="408322c2-55cf-46aa-a9bf-33a20bad4c82">
      <Url>https://pdtraining1.sharepoint.com/sites/documentcentre/_layouts/15/DocIdRedir.aspx?ID=3K6R4YKYYN76-1507795604-40033</Url>
      <Description>3K6R4YKYYN76-1507795604-40033</Description>
    </_dlc_DocIdUrl>
  </documentManagement>
</p:properties>
</file>

<file path=customXml/itemProps1.xml><?xml version="1.0" encoding="utf-8"?>
<ds:datastoreItem xmlns:ds="http://schemas.openxmlformats.org/officeDocument/2006/customXml" ds:itemID="{B45B9493-4D7F-428D-93CE-49A6A4E444EC}">
  <ds:schemaRefs>
    <ds:schemaRef ds:uri="http://schemas.microsoft.com/sharepoint/v3/contenttype/forms"/>
  </ds:schemaRefs>
</ds:datastoreItem>
</file>

<file path=customXml/itemProps2.xml><?xml version="1.0" encoding="utf-8"?>
<ds:datastoreItem xmlns:ds="http://schemas.openxmlformats.org/officeDocument/2006/customXml" ds:itemID="{010A6DED-EDEC-4407-B12C-F1957923E39E}">
  <ds:schemaRefs>
    <ds:schemaRef ds:uri="http://schemas.microsoft.com/sharepoint/events"/>
  </ds:schemaRefs>
</ds:datastoreItem>
</file>

<file path=customXml/itemProps3.xml><?xml version="1.0" encoding="utf-8"?>
<ds:datastoreItem xmlns:ds="http://schemas.openxmlformats.org/officeDocument/2006/customXml" ds:itemID="{651A2100-2C58-4492-8308-5BE88DD25D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322c2-55cf-46aa-a9bf-33a20bad4c82"/>
    <ds:schemaRef ds:uri="c5625dcf-c812-4168-a1b5-7a9d92ab8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6CA1FA-69CA-4854-8670-74423E982AC8}">
  <ds:schemaRefs>
    <ds:schemaRef ds:uri="http://schemas.microsoft.com/office/2006/metadata/properties"/>
    <ds:schemaRef ds:uri="http://schemas.microsoft.com/office/infopath/2007/PartnerControls"/>
    <ds:schemaRef ds:uri="408322c2-55cf-46aa-a9bf-33a20bad4c82"/>
  </ds:schemaRefs>
</ds:datastoreItem>
</file>

<file path=docProps/app.xml><?xml version="1.0" encoding="utf-8"?>
<Properties xmlns="http://schemas.openxmlformats.org/officeDocument/2006/extended-properties" xmlns:vt="http://schemas.openxmlformats.org/officeDocument/2006/docPropsVTypes">
  <Template>C:\Users\TonyFrangou\PD Training\PD Training Document Centre - Operations\Courseware - Templates\REACH Make it Stick Activity template.dotx</Template>
  <TotalTime>0</TotalTime>
  <Pages>8</Pages>
  <Words>2403</Words>
  <Characters>11319</Characters>
  <Application>Microsoft Office Word</Application>
  <DocSecurity>0</DocSecurity>
  <Lines>2263</Lines>
  <Paragraphs>1055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Frangou</dc:creator>
  <cp:keywords/>
  <dc:description/>
  <cp:lastModifiedBy>Author</cp:lastModifiedBy>
  <cp:revision>2</cp:revision>
  <cp:lastPrinted>2019-09-24T05:40:00Z</cp:lastPrinted>
  <dcterms:created xsi:type="dcterms:W3CDTF">2021-05-03T23:44:00Z</dcterms:created>
  <dcterms:modified xsi:type="dcterms:W3CDTF">2021-05-03T23:44:00Z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0x0101003E4676F1EF5081419BD9419B45C7CAAD</vt:lpwstr>
  </property>
  <property fmtid="{D5CDD505-2E9C-101B-9397-08002B2CF9AE}" pid="3" name="_dlc_DocIdItemGuid">
    <vt:lpwstr>0549eac9-9447-4854-b0db-621f8422ca88</vt:lpwstr>
  </property>
</Properties>
</file>